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2A42" w:rsidRPr="00532A42" w:rsidRDefault="00532A42" w:rsidP="00532A42">
      <w:pPr>
        <w:widowControl/>
        <w:suppressAutoHyphens w:val="0"/>
        <w:ind w:right="-1"/>
        <w:jc w:val="center"/>
        <w:rPr>
          <w:rFonts w:ascii="Verdana" w:eastAsia="Times New Roman" w:hAnsi="Verdana"/>
          <w:b/>
          <w:kern w:val="0"/>
          <w:sz w:val="16"/>
        </w:rPr>
      </w:pPr>
      <w:bookmarkStart w:id="0" w:name="_GoBack"/>
      <w:bookmarkEnd w:id="0"/>
      <w:r w:rsidRPr="00532A42">
        <w:rPr>
          <w:rFonts w:ascii="Verdana" w:eastAsia="Times New Roman" w:hAnsi="Verdana"/>
          <w:b/>
          <w:kern w:val="0"/>
          <w:sz w:val="32"/>
        </w:rPr>
        <w:t>A</w:t>
      </w:r>
      <w:r w:rsidRPr="00532A42">
        <w:rPr>
          <w:rFonts w:ascii="Verdana" w:eastAsia="Times New Roman" w:hAnsi="Verdana"/>
          <w:b/>
          <w:kern w:val="0"/>
        </w:rPr>
        <w:t>YUNTAMIENTO</w:t>
      </w:r>
      <w:r w:rsidRPr="00532A42">
        <w:rPr>
          <w:rFonts w:ascii="Verdana" w:eastAsia="Times New Roman" w:hAnsi="Verdana"/>
          <w:b/>
          <w:kern w:val="0"/>
          <w:sz w:val="24"/>
        </w:rPr>
        <w:t xml:space="preserve">  </w:t>
      </w:r>
      <w:r w:rsidRPr="00532A42">
        <w:rPr>
          <w:rFonts w:ascii="Verdana" w:eastAsia="Times New Roman" w:hAnsi="Verdana"/>
          <w:b/>
          <w:kern w:val="0"/>
        </w:rPr>
        <w:t>DE</w:t>
      </w:r>
      <w:r w:rsidRPr="00532A42">
        <w:rPr>
          <w:rFonts w:ascii="Verdana" w:eastAsia="Times New Roman" w:hAnsi="Verdana"/>
          <w:b/>
          <w:kern w:val="0"/>
          <w:sz w:val="24"/>
        </w:rPr>
        <w:t xml:space="preserve">  </w:t>
      </w:r>
      <w:r w:rsidRPr="00532A42">
        <w:rPr>
          <w:rFonts w:ascii="Verdana" w:eastAsia="Times New Roman" w:hAnsi="Verdana"/>
          <w:b/>
          <w:kern w:val="0"/>
          <w:sz w:val="32"/>
        </w:rPr>
        <w:t>A</w:t>
      </w:r>
      <w:r w:rsidRPr="00532A42">
        <w:rPr>
          <w:rFonts w:ascii="Verdana" w:eastAsia="Times New Roman" w:hAnsi="Verdana"/>
          <w:b/>
          <w:kern w:val="0"/>
        </w:rPr>
        <w:t>GUILAR  DE</w:t>
      </w:r>
      <w:r w:rsidRPr="00532A42">
        <w:rPr>
          <w:rFonts w:ascii="Verdana" w:eastAsia="Times New Roman" w:hAnsi="Verdana"/>
          <w:b/>
          <w:kern w:val="0"/>
          <w:sz w:val="24"/>
        </w:rPr>
        <w:t xml:space="preserve">  </w:t>
      </w:r>
      <w:r w:rsidRPr="00532A42">
        <w:rPr>
          <w:rFonts w:ascii="Verdana" w:eastAsia="Times New Roman" w:hAnsi="Verdana"/>
          <w:b/>
          <w:kern w:val="0"/>
          <w:sz w:val="32"/>
        </w:rPr>
        <w:t>C</w:t>
      </w:r>
      <w:r w:rsidRPr="00532A42">
        <w:rPr>
          <w:rFonts w:ascii="Verdana" w:eastAsia="Times New Roman" w:hAnsi="Verdana"/>
          <w:b/>
          <w:kern w:val="0"/>
        </w:rPr>
        <w:t xml:space="preserve">AMPOO </w:t>
      </w:r>
      <w:r w:rsidRPr="00532A42">
        <w:rPr>
          <w:rFonts w:ascii="Verdana" w:eastAsia="Times New Roman" w:hAnsi="Verdana"/>
          <w:b/>
          <w:kern w:val="0"/>
          <w:sz w:val="24"/>
        </w:rPr>
        <w:t>(Palencia)</w:t>
      </w:r>
    </w:p>
    <w:p w:rsidR="00532A42" w:rsidRPr="00532A42" w:rsidRDefault="00532A42" w:rsidP="00532A42">
      <w:pPr>
        <w:framePr w:hSpace="142" w:wrap="around" w:vAnchor="text" w:hAnchor="page" w:x="1075" w:y="-900"/>
        <w:widowControl/>
        <w:suppressAutoHyphens w:val="0"/>
        <w:rPr>
          <w:rFonts w:ascii="Verdana" w:eastAsia="Times New Roman" w:hAnsi="Verdana"/>
          <w:kern w:val="0"/>
          <w:sz w:val="24"/>
        </w:rPr>
      </w:pPr>
    </w:p>
    <w:p w:rsidR="00532A42" w:rsidRPr="00532A42" w:rsidRDefault="00532A42" w:rsidP="00532A42">
      <w:pPr>
        <w:widowControl/>
        <w:suppressAutoHyphens w:val="0"/>
        <w:rPr>
          <w:rFonts w:ascii="Verdana" w:eastAsia="Times New Roman" w:hAnsi="Verdana"/>
          <w:kern w:val="0"/>
          <w:sz w:val="24"/>
        </w:rPr>
      </w:pPr>
      <w:r w:rsidRPr="002F38D9">
        <w:rPr>
          <w:rFonts w:ascii="Verdana" w:eastAsia="Times New Roman" w:hAnsi="Verdana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374954</wp:posOffset>
                </wp:positionH>
                <wp:positionV relativeFrom="paragraph">
                  <wp:posOffset>142544</wp:posOffset>
                </wp:positionV>
                <wp:extent cx="5024699" cy="274320"/>
                <wp:effectExtent l="0" t="0" r="24130" b="1143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4699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2A42" w:rsidRPr="00532A42" w:rsidRDefault="00532A42" w:rsidP="00532A42">
                            <w:pPr>
                              <w:ind w:left="-142"/>
                              <w:jc w:val="center"/>
                              <w:rPr>
                                <w:rFonts w:ascii="Cambria" w:hAnsi="Cambria"/>
                                <w:sz w:val="26"/>
                                <w:szCs w:val="26"/>
                              </w:rPr>
                            </w:pPr>
                            <w:r w:rsidRPr="00532A42">
                              <w:rPr>
                                <w:rFonts w:ascii="Cambria" w:hAnsi="Cambria"/>
                                <w:b/>
                                <w:bCs/>
                                <w:sz w:val="26"/>
                                <w:szCs w:val="26"/>
                              </w:rPr>
                              <w:t>SOLICITUD DE AYUDA PARA NACIMIENTO O ADOPCIÓN DE HIJOS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29.5pt;margin-top:11.2pt;width:395.65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">
                <v:textbox>
                  <w:txbxContent>
                    <w:p w:rsidR="00532A42" w:rsidRPr="00532A42" w:rsidRDefault="00532A42" w:rsidP="00532A42">
                      <w:pPr>
                        <w:ind w:left="-142"/>
                        <w:jc w:val="center"/>
                        <w:rPr>
                          <w:rFonts w:ascii="Cambria" w:hAnsi="Cambria"/>
                          <w:sz w:val="26"/>
                          <w:szCs w:val="26"/>
                        </w:rPr>
                      </w:pPr>
                      <w:r w:rsidRPr="00532A42">
                        <w:rPr>
                          <w:rFonts w:ascii="Cambria" w:hAnsi="Cambria"/>
                          <w:b/>
                          <w:bCs/>
                          <w:sz w:val="26"/>
                          <w:szCs w:val="26"/>
                        </w:rPr>
                        <w:t>SOLICITUD DE AYUDA PARA NACIMIENTO O ADOPCIÓN DE HIJOS</w:t>
                      </w:r>
                    </w:p>
                  </w:txbxContent>
                </v:textbox>
              </v:shape>
            </w:pict>
          </mc:Fallback>
        </mc:AlternateContent>
      </w:r>
      <w:r w:rsidRPr="00532A42">
        <w:rPr>
          <w:rFonts w:ascii="Verdana" w:eastAsia="Times New Roman" w:hAnsi="Verdana"/>
          <w:kern w:val="0"/>
          <w:sz w:val="24"/>
        </w:rPr>
        <w:t xml:space="preserve">                                                                                                                                                 </w:t>
      </w:r>
    </w:p>
    <w:p w:rsidR="00532A42" w:rsidRPr="00532A42" w:rsidRDefault="00532A42" w:rsidP="00532A42">
      <w:pPr>
        <w:widowControl/>
        <w:tabs>
          <w:tab w:val="center" w:pos="5580"/>
        </w:tabs>
        <w:suppressAutoHyphens w:val="0"/>
        <w:ind w:left="567"/>
        <w:rPr>
          <w:rFonts w:ascii="Verdana" w:eastAsia="Times New Roman" w:hAnsi="Verdana"/>
          <w:b/>
          <w:bCs/>
          <w:kern w:val="0"/>
          <w:sz w:val="24"/>
        </w:rPr>
      </w:pPr>
      <w:r w:rsidRPr="00532A42">
        <w:rPr>
          <w:rFonts w:ascii="Verdana" w:eastAsia="Times New Roman" w:hAnsi="Verdana"/>
          <w:b/>
          <w:bCs/>
          <w:kern w:val="0"/>
          <w:sz w:val="24"/>
        </w:rPr>
        <w:tab/>
      </w:r>
    </w:p>
    <w:p w:rsidR="00532A42" w:rsidRPr="00532A42" w:rsidRDefault="00532A42" w:rsidP="00532A42">
      <w:pPr>
        <w:widowControl/>
        <w:tabs>
          <w:tab w:val="center" w:pos="5580"/>
        </w:tabs>
        <w:suppressAutoHyphens w:val="0"/>
        <w:ind w:left="567"/>
        <w:rPr>
          <w:rFonts w:ascii="Verdana" w:eastAsia="Times New Roman" w:hAnsi="Verdana"/>
          <w:b/>
          <w:bCs/>
          <w:kern w:val="0"/>
          <w:sz w:val="24"/>
        </w:rPr>
      </w:pPr>
    </w:p>
    <w:p w:rsidR="00532A42" w:rsidRPr="00532A42" w:rsidRDefault="00532A42" w:rsidP="00532A42">
      <w:pPr>
        <w:widowControl/>
        <w:tabs>
          <w:tab w:val="center" w:pos="5580"/>
        </w:tabs>
        <w:suppressAutoHyphens w:val="0"/>
        <w:ind w:left="567"/>
        <w:rPr>
          <w:rFonts w:ascii="Verdana" w:eastAsia="Times New Roman" w:hAnsi="Verdana"/>
          <w:b/>
          <w:bCs/>
          <w:kern w:val="0"/>
          <w:sz w:val="20"/>
        </w:rPr>
      </w:pPr>
      <w:r w:rsidRPr="00532A42">
        <w:rPr>
          <w:rFonts w:ascii="Verdana" w:eastAsia="Times New Roman" w:hAnsi="Verdana"/>
          <w:b/>
          <w:bCs/>
          <w:kern w:val="0"/>
          <w:sz w:val="20"/>
        </w:rPr>
        <w:t>Datos del hijo/a (recién nacido o adoptado)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51"/>
        <w:gridCol w:w="559"/>
        <w:gridCol w:w="1703"/>
        <w:gridCol w:w="1544"/>
      </w:tblGrid>
      <w:tr w:rsidR="00532A42" w:rsidRPr="00532A42" w:rsidTr="00532A42">
        <w:trPr>
          <w:trHeight w:val="639"/>
        </w:trPr>
        <w:tc>
          <w:tcPr>
            <w:tcW w:w="5245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Nombre y apellidos</w:t>
            </w: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</w:p>
        </w:tc>
        <w:tc>
          <w:tcPr>
            <w:tcW w:w="567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Sexo</w:t>
            </w:r>
          </w:p>
        </w:tc>
        <w:tc>
          <w:tcPr>
            <w:tcW w:w="1965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Fecha de nacimiento</w:t>
            </w:r>
          </w:p>
        </w:tc>
        <w:tc>
          <w:tcPr>
            <w:tcW w:w="1806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Fecha de adopción</w:t>
            </w:r>
          </w:p>
        </w:tc>
      </w:tr>
      <w:tr w:rsidR="00532A42" w:rsidRPr="00532A42" w:rsidTr="00ED15E3">
        <w:trPr>
          <w:cantSplit/>
          <w:trHeight w:val="519"/>
        </w:trPr>
        <w:tc>
          <w:tcPr>
            <w:tcW w:w="5245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Lugar que ocupa entre el número de hermanos</w:t>
            </w: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b/>
                <w:bCs/>
                <w:kern w:val="0"/>
                <w:sz w:val="16"/>
              </w:rPr>
            </w:pPr>
          </w:p>
        </w:tc>
        <w:tc>
          <w:tcPr>
            <w:tcW w:w="4338" w:type="dxa"/>
            <w:gridSpan w:val="3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                  </w:t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sym w:font="Symbol" w:char="F095"/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  Parto único</w:t>
            </w: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                  </w:t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sym w:font="Symbol" w:char="F095"/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  Parto múltiple</w:t>
            </w:r>
            <w:r w:rsidRPr="00532A42">
              <w:rPr>
                <w:rFonts w:ascii="Verdana" w:eastAsia="Times New Roman" w:hAnsi="Verdana"/>
                <w:noProof/>
                <w:kern w:val="0"/>
                <w:sz w:val="16"/>
              </w:rPr>
              <w:t xml:space="preserve"> </w:t>
            </w: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                 </w:t>
            </w:r>
          </w:p>
        </w:tc>
      </w:tr>
    </w:tbl>
    <w:p w:rsidR="00532A42" w:rsidRPr="00532A42" w:rsidRDefault="00532A42" w:rsidP="00532A42">
      <w:pPr>
        <w:widowControl/>
        <w:tabs>
          <w:tab w:val="center" w:pos="5580"/>
        </w:tabs>
        <w:suppressAutoHyphens w:val="0"/>
        <w:ind w:left="567"/>
        <w:rPr>
          <w:rFonts w:ascii="Verdana" w:eastAsia="Times New Roman" w:hAnsi="Verdana"/>
          <w:kern w:val="0"/>
          <w:sz w:val="16"/>
        </w:rPr>
      </w:pPr>
      <w:r w:rsidRPr="00532A42">
        <w:rPr>
          <w:rFonts w:ascii="Verdana" w:eastAsia="Times New Roman" w:hAnsi="Verdana"/>
          <w:kern w:val="0"/>
          <w:sz w:val="16"/>
        </w:rPr>
        <w:t xml:space="preserve">                               (1) En los casos de adopción fecha de inscripción en el Libro de Familia</w:t>
      </w:r>
    </w:p>
    <w:p w:rsidR="00532A42" w:rsidRPr="00532A42" w:rsidRDefault="00532A42" w:rsidP="00532A42">
      <w:pPr>
        <w:widowControl/>
        <w:suppressAutoHyphens w:val="0"/>
        <w:ind w:left="567" w:right="539" w:firstLine="720"/>
        <w:jc w:val="both"/>
        <w:rPr>
          <w:rFonts w:ascii="Verdana" w:eastAsia="Times New Roman" w:hAnsi="Verdana"/>
          <w:kern w:val="0"/>
          <w:sz w:val="24"/>
        </w:rPr>
      </w:pPr>
    </w:p>
    <w:p w:rsidR="00532A42" w:rsidRPr="00532A42" w:rsidRDefault="00532A42" w:rsidP="00532A42">
      <w:pPr>
        <w:keepNext/>
        <w:widowControl/>
        <w:tabs>
          <w:tab w:val="center" w:pos="5580"/>
        </w:tabs>
        <w:suppressAutoHyphens w:val="0"/>
        <w:ind w:left="567"/>
        <w:outlineLvl w:val="4"/>
        <w:rPr>
          <w:rFonts w:ascii="Verdana" w:eastAsia="Times New Roman" w:hAnsi="Verdana"/>
          <w:b/>
          <w:bCs/>
          <w:kern w:val="0"/>
          <w:sz w:val="20"/>
        </w:rPr>
      </w:pPr>
      <w:r w:rsidRPr="00532A42">
        <w:rPr>
          <w:rFonts w:ascii="Verdana" w:eastAsia="Times New Roman" w:hAnsi="Verdana"/>
          <w:b/>
          <w:bCs/>
          <w:kern w:val="0"/>
          <w:sz w:val="20"/>
        </w:rPr>
        <w:t>Datos de los beneficiarios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8"/>
        <w:gridCol w:w="880"/>
        <w:gridCol w:w="801"/>
        <w:gridCol w:w="1240"/>
        <w:gridCol w:w="1738"/>
      </w:tblGrid>
      <w:tr w:rsidR="00532A42" w:rsidRPr="00532A42" w:rsidTr="00ED15E3">
        <w:tc>
          <w:tcPr>
            <w:tcW w:w="4253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b/>
                <w:bCs/>
                <w:kern w:val="0"/>
                <w:sz w:val="16"/>
              </w:rPr>
              <w:t>Madre</w:t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t>. Nombre y apellidos</w:t>
            </w: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</w:p>
        </w:tc>
        <w:tc>
          <w:tcPr>
            <w:tcW w:w="1984" w:type="dxa"/>
            <w:gridSpan w:val="2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Fecha de nacimiento</w:t>
            </w:r>
          </w:p>
        </w:tc>
        <w:tc>
          <w:tcPr>
            <w:tcW w:w="1276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Nacionalidad</w:t>
            </w:r>
          </w:p>
        </w:tc>
        <w:tc>
          <w:tcPr>
            <w:tcW w:w="2070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DNI / NIF</w:t>
            </w:r>
          </w:p>
        </w:tc>
      </w:tr>
      <w:tr w:rsidR="00532A42" w:rsidRPr="00532A42" w:rsidTr="00ED15E3">
        <w:tc>
          <w:tcPr>
            <w:tcW w:w="4253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b/>
                <w:bCs/>
                <w:kern w:val="0"/>
                <w:sz w:val="16"/>
              </w:rPr>
              <w:t>Padre</w:t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t>. Nombre y apellidos</w:t>
            </w: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</w:p>
        </w:tc>
        <w:tc>
          <w:tcPr>
            <w:tcW w:w="1984" w:type="dxa"/>
            <w:gridSpan w:val="2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Fecha de nacimiento</w:t>
            </w:r>
          </w:p>
        </w:tc>
        <w:tc>
          <w:tcPr>
            <w:tcW w:w="1276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Nacionalidad</w:t>
            </w:r>
          </w:p>
        </w:tc>
        <w:tc>
          <w:tcPr>
            <w:tcW w:w="2070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DNI / NIF</w:t>
            </w:r>
          </w:p>
        </w:tc>
      </w:tr>
      <w:tr w:rsidR="00532A42" w:rsidRPr="00532A42" w:rsidTr="00ED15E3">
        <w:tc>
          <w:tcPr>
            <w:tcW w:w="9583" w:type="dxa"/>
            <w:gridSpan w:val="5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Domicilio familiar</w:t>
            </w: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</w:p>
        </w:tc>
      </w:tr>
      <w:tr w:rsidR="00532A42" w:rsidRPr="00532A42" w:rsidTr="00ED15E3">
        <w:trPr>
          <w:cantSplit/>
        </w:trPr>
        <w:tc>
          <w:tcPr>
            <w:tcW w:w="5245" w:type="dxa"/>
            <w:gridSpan w:val="2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Localidad</w:t>
            </w:r>
          </w:p>
        </w:tc>
        <w:tc>
          <w:tcPr>
            <w:tcW w:w="2268" w:type="dxa"/>
            <w:gridSpan w:val="2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Provincia                  </w:t>
            </w: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                 </w:t>
            </w:r>
          </w:p>
        </w:tc>
        <w:tc>
          <w:tcPr>
            <w:tcW w:w="2070" w:type="dxa"/>
          </w:tcPr>
          <w:p w:rsidR="00532A42" w:rsidRPr="00532A42" w:rsidRDefault="00532A42" w:rsidP="00532A42">
            <w:pPr>
              <w:widowControl/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C.P.</w:t>
            </w: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</w:p>
        </w:tc>
      </w:tr>
      <w:tr w:rsidR="00532A42" w:rsidRPr="00532A42" w:rsidTr="00ED15E3">
        <w:trPr>
          <w:cantSplit/>
        </w:trPr>
        <w:tc>
          <w:tcPr>
            <w:tcW w:w="4253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Teléfonos</w:t>
            </w:r>
          </w:p>
        </w:tc>
        <w:tc>
          <w:tcPr>
            <w:tcW w:w="5330" w:type="dxa"/>
            <w:gridSpan w:val="4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>Email</w:t>
            </w: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</w:p>
        </w:tc>
      </w:tr>
    </w:tbl>
    <w:p w:rsidR="00532A42" w:rsidRPr="00532A42" w:rsidRDefault="00532A42" w:rsidP="00532A42">
      <w:pPr>
        <w:widowControl/>
        <w:suppressAutoHyphens w:val="0"/>
        <w:ind w:right="539"/>
        <w:jc w:val="both"/>
        <w:rPr>
          <w:rFonts w:ascii="Verdana" w:eastAsia="Times New Roman" w:hAnsi="Verdana"/>
          <w:kern w:val="0"/>
          <w:sz w:val="24"/>
        </w:rPr>
      </w:pPr>
    </w:p>
    <w:p w:rsidR="00532A42" w:rsidRPr="00532A42" w:rsidRDefault="00532A42" w:rsidP="00532A42">
      <w:pPr>
        <w:keepNext/>
        <w:widowControl/>
        <w:tabs>
          <w:tab w:val="center" w:pos="5580"/>
        </w:tabs>
        <w:suppressAutoHyphens w:val="0"/>
        <w:ind w:left="567"/>
        <w:outlineLvl w:val="4"/>
        <w:rPr>
          <w:rFonts w:ascii="Verdana" w:eastAsia="Times New Roman" w:hAnsi="Verdana"/>
          <w:b/>
          <w:bCs/>
          <w:kern w:val="0"/>
          <w:sz w:val="20"/>
        </w:rPr>
      </w:pPr>
      <w:r w:rsidRPr="00532A42">
        <w:rPr>
          <w:rFonts w:ascii="Verdana" w:eastAsia="Times New Roman" w:hAnsi="Verdana"/>
          <w:b/>
          <w:bCs/>
          <w:kern w:val="0"/>
          <w:sz w:val="20"/>
        </w:rPr>
        <w:t>Situación de los progenitores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7"/>
      </w:tblGrid>
      <w:tr w:rsidR="00532A42" w:rsidRPr="00532A42" w:rsidTr="00ED15E3">
        <w:trPr>
          <w:cantSplit/>
        </w:trPr>
        <w:tc>
          <w:tcPr>
            <w:tcW w:w="9583" w:type="dxa"/>
          </w:tcPr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rPr>
                <w:rFonts w:ascii="Verdana" w:eastAsia="Times New Roman" w:hAnsi="Verdana"/>
                <w:kern w:val="0"/>
                <w:sz w:val="16"/>
              </w:rPr>
            </w:pP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   </w:t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sym w:font="Symbol" w:char="F095"/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Matrimonio        </w:t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sym w:font="Symbol" w:char="F095"/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Separación / Divorcio      </w:t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sym w:font="Symbol" w:char="F095"/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Uniones de hecho       </w:t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sym w:font="Symbol" w:char="F095"/>
            </w:r>
            <w:r w:rsidRPr="00532A42">
              <w:rPr>
                <w:rFonts w:ascii="Verdana" w:eastAsia="Times New Roman" w:hAnsi="Verdana"/>
                <w:kern w:val="0"/>
                <w:sz w:val="16"/>
              </w:rPr>
              <w:t xml:space="preserve">  Monoparental</w:t>
            </w:r>
          </w:p>
          <w:p w:rsidR="00532A42" w:rsidRPr="00532A42" w:rsidRDefault="00532A42" w:rsidP="00532A42">
            <w:pPr>
              <w:widowControl/>
              <w:tabs>
                <w:tab w:val="center" w:pos="5580"/>
              </w:tabs>
              <w:suppressAutoHyphens w:val="0"/>
              <w:ind w:left="567"/>
              <w:rPr>
                <w:rFonts w:ascii="Verdana" w:eastAsia="Times New Roman" w:hAnsi="Verdana"/>
                <w:kern w:val="0"/>
                <w:sz w:val="16"/>
              </w:rPr>
            </w:pPr>
          </w:p>
        </w:tc>
      </w:tr>
    </w:tbl>
    <w:p w:rsidR="00532A42" w:rsidRPr="00532A42" w:rsidRDefault="00532A42" w:rsidP="00532A42">
      <w:pPr>
        <w:widowControl/>
        <w:suppressAutoHyphens w:val="0"/>
        <w:ind w:left="567" w:right="539" w:firstLine="720"/>
        <w:jc w:val="both"/>
        <w:rPr>
          <w:rFonts w:ascii="Verdana" w:eastAsia="Times New Roman" w:hAnsi="Verdana"/>
          <w:kern w:val="0"/>
          <w:sz w:val="24"/>
        </w:rPr>
      </w:pPr>
    </w:p>
    <w:p w:rsidR="00532A42" w:rsidRPr="00532A42" w:rsidRDefault="00532A42" w:rsidP="00532A42">
      <w:pPr>
        <w:keepNext/>
        <w:widowControl/>
        <w:tabs>
          <w:tab w:val="center" w:pos="5580"/>
        </w:tabs>
        <w:suppressAutoHyphens w:val="0"/>
        <w:ind w:left="567"/>
        <w:outlineLvl w:val="4"/>
        <w:rPr>
          <w:rFonts w:ascii="Verdana" w:eastAsia="Times New Roman" w:hAnsi="Verdana"/>
          <w:b/>
          <w:bCs/>
          <w:kern w:val="0"/>
          <w:sz w:val="20"/>
        </w:rPr>
      </w:pPr>
      <w:r w:rsidRPr="00532A42">
        <w:rPr>
          <w:rFonts w:ascii="Verdana" w:eastAsia="Times New Roman" w:hAnsi="Verdana"/>
          <w:b/>
          <w:bCs/>
          <w:kern w:val="0"/>
          <w:sz w:val="20"/>
        </w:rPr>
        <w:t>Documentación/Requisitos</w:t>
      </w:r>
    </w:p>
    <w:p w:rsidR="00532A42" w:rsidRPr="00532A42" w:rsidRDefault="00532A42" w:rsidP="00532A42">
      <w:pPr>
        <w:widowControl/>
        <w:numPr>
          <w:ilvl w:val="0"/>
          <w:numId w:val="22"/>
        </w:numPr>
        <w:suppressAutoHyphens w:val="0"/>
        <w:ind w:hanging="295"/>
        <w:jc w:val="both"/>
        <w:rPr>
          <w:rFonts w:ascii="Verdana" w:eastAsia="Times New Roman" w:hAnsi="Verdana"/>
          <w:kern w:val="0"/>
          <w:sz w:val="18"/>
        </w:rPr>
      </w:pPr>
      <w:r w:rsidRPr="00532A42">
        <w:rPr>
          <w:rFonts w:ascii="Verdana" w:eastAsia="Times New Roman" w:hAnsi="Verdana"/>
          <w:kern w:val="0"/>
          <w:sz w:val="18"/>
        </w:rPr>
        <w:t>Ser español o extranjero con residencia legal en España</w:t>
      </w:r>
    </w:p>
    <w:p w:rsidR="00532A42" w:rsidRPr="00532A42" w:rsidRDefault="00532A42" w:rsidP="00532A42">
      <w:pPr>
        <w:widowControl/>
        <w:numPr>
          <w:ilvl w:val="0"/>
          <w:numId w:val="22"/>
        </w:numPr>
        <w:suppressAutoHyphens w:val="0"/>
        <w:ind w:hanging="295"/>
        <w:jc w:val="both"/>
        <w:rPr>
          <w:rFonts w:ascii="Verdana" w:eastAsia="Times New Roman" w:hAnsi="Verdana"/>
          <w:kern w:val="0"/>
          <w:sz w:val="18"/>
        </w:rPr>
      </w:pPr>
      <w:r w:rsidRPr="00532A42">
        <w:rPr>
          <w:rFonts w:ascii="Verdana" w:eastAsia="Times New Roman" w:hAnsi="Verdana"/>
          <w:kern w:val="0"/>
          <w:sz w:val="18"/>
        </w:rPr>
        <w:t xml:space="preserve">Fotocopia </w:t>
      </w:r>
      <w:r w:rsidR="00BB4983" w:rsidRPr="002F38D9">
        <w:rPr>
          <w:rFonts w:ascii="Verdana" w:eastAsia="Times New Roman" w:hAnsi="Verdana"/>
          <w:kern w:val="0"/>
          <w:sz w:val="18"/>
        </w:rPr>
        <w:t xml:space="preserve">DNI / </w:t>
      </w:r>
      <w:r w:rsidRPr="00532A42">
        <w:rPr>
          <w:rFonts w:ascii="Verdana" w:eastAsia="Times New Roman" w:hAnsi="Verdana"/>
          <w:kern w:val="0"/>
          <w:sz w:val="18"/>
        </w:rPr>
        <w:t>NIF</w:t>
      </w:r>
      <w:r w:rsidR="00BB4983" w:rsidRPr="002F38D9">
        <w:rPr>
          <w:rFonts w:ascii="Verdana" w:eastAsia="Times New Roman" w:hAnsi="Verdana"/>
          <w:kern w:val="0"/>
          <w:sz w:val="18"/>
        </w:rPr>
        <w:t xml:space="preserve"> </w:t>
      </w:r>
      <w:r w:rsidRPr="00532A42">
        <w:rPr>
          <w:rFonts w:ascii="Verdana" w:eastAsia="Times New Roman" w:hAnsi="Verdana"/>
          <w:kern w:val="0"/>
          <w:sz w:val="18"/>
        </w:rPr>
        <w:t>/</w:t>
      </w:r>
      <w:r w:rsidR="00BB4983" w:rsidRPr="002F38D9">
        <w:rPr>
          <w:rFonts w:ascii="Verdana" w:eastAsia="Times New Roman" w:hAnsi="Verdana"/>
          <w:kern w:val="0"/>
          <w:sz w:val="18"/>
        </w:rPr>
        <w:t xml:space="preserve"> </w:t>
      </w:r>
      <w:r w:rsidRPr="00532A42">
        <w:rPr>
          <w:rFonts w:ascii="Verdana" w:eastAsia="Times New Roman" w:hAnsi="Verdana"/>
          <w:kern w:val="0"/>
          <w:sz w:val="18"/>
        </w:rPr>
        <w:t>Tarjeta de Residencia de beneficiarios</w:t>
      </w:r>
    </w:p>
    <w:p w:rsidR="00532A42" w:rsidRPr="002F38D9" w:rsidRDefault="00532A42" w:rsidP="00532A42">
      <w:pPr>
        <w:widowControl/>
        <w:numPr>
          <w:ilvl w:val="0"/>
          <w:numId w:val="22"/>
        </w:numPr>
        <w:suppressAutoHyphens w:val="0"/>
        <w:ind w:hanging="295"/>
        <w:jc w:val="both"/>
        <w:rPr>
          <w:rFonts w:ascii="Verdana" w:eastAsia="Times New Roman" w:hAnsi="Verdana"/>
          <w:kern w:val="0"/>
          <w:sz w:val="18"/>
        </w:rPr>
      </w:pPr>
      <w:r w:rsidRPr="00532A42">
        <w:rPr>
          <w:rFonts w:ascii="Verdana" w:eastAsia="Times New Roman" w:hAnsi="Verdana"/>
          <w:kern w:val="0"/>
          <w:sz w:val="18"/>
        </w:rPr>
        <w:t>Certificado de nacimiento</w:t>
      </w:r>
      <w:r w:rsidRPr="002F38D9">
        <w:rPr>
          <w:rFonts w:ascii="Verdana" w:eastAsia="Times New Roman" w:hAnsi="Verdana"/>
          <w:kern w:val="0"/>
          <w:sz w:val="18"/>
        </w:rPr>
        <w:t xml:space="preserve"> o de la resolución judicial en caso de adopción.</w:t>
      </w:r>
    </w:p>
    <w:p w:rsidR="00532A42" w:rsidRPr="00532A42" w:rsidRDefault="00532A42" w:rsidP="00532A42">
      <w:pPr>
        <w:widowControl/>
        <w:numPr>
          <w:ilvl w:val="0"/>
          <w:numId w:val="22"/>
        </w:numPr>
        <w:suppressAutoHyphens w:val="0"/>
        <w:ind w:hanging="295"/>
        <w:jc w:val="both"/>
        <w:rPr>
          <w:rFonts w:ascii="Verdana" w:eastAsia="Times New Roman" w:hAnsi="Verdana"/>
          <w:kern w:val="0"/>
          <w:sz w:val="18"/>
        </w:rPr>
      </w:pPr>
      <w:r w:rsidRPr="00532A42">
        <w:rPr>
          <w:rFonts w:ascii="Verdana" w:eastAsia="Times New Roman" w:hAnsi="Verdana"/>
          <w:kern w:val="0"/>
          <w:sz w:val="18"/>
        </w:rPr>
        <w:t xml:space="preserve">Certificado empadronamiento beneficiarios en el municipio de Aguilar de Campoo antes de la fecha de nacimiento/adopción y al menos uno de ellos, deberá contar </w:t>
      </w:r>
      <w:r w:rsidRPr="002F38D9">
        <w:rPr>
          <w:rFonts w:ascii="Verdana" w:eastAsia="Times New Roman" w:hAnsi="Verdana"/>
          <w:kern w:val="0"/>
          <w:sz w:val="18"/>
        </w:rPr>
        <w:t>con</w:t>
      </w:r>
      <w:r w:rsidRPr="00532A42">
        <w:rPr>
          <w:rFonts w:ascii="Verdana" w:eastAsia="Times New Roman" w:hAnsi="Verdana"/>
          <w:kern w:val="0"/>
          <w:sz w:val="18"/>
        </w:rPr>
        <w:t xml:space="preserve"> una antigüedad de 2 años in</w:t>
      </w:r>
      <w:r w:rsidRPr="002F38D9">
        <w:rPr>
          <w:rFonts w:ascii="Verdana" w:eastAsia="Times New Roman" w:hAnsi="Verdana"/>
          <w:kern w:val="0"/>
          <w:sz w:val="18"/>
        </w:rPr>
        <w:t>interrum</w:t>
      </w:r>
      <w:r w:rsidRPr="00532A42">
        <w:rPr>
          <w:rFonts w:ascii="Verdana" w:eastAsia="Times New Roman" w:hAnsi="Verdana"/>
          <w:kern w:val="0"/>
          <w:sz w:val="18"/>
        </w:rPr>
        <w:t xml:space="preserve">pidos, el </w:t>
      </w:r>
      <w:r w:rsidRPr="002F38D9">
        <w:rPr>
          <w:rFonts w:ascii="Verdana" w:eastAsia="Times New Roman" w:hAnsi="Verdana"/>
          <w:kern w:val="0"/>
          <w:sz w:val="18"/>
        </w:rPr>
        <w:t>recién</w:t>
      </w:r>
      <w:r w:rsidRPr="00532A42">
        <w:rPr>
          <w:rFonts w:ascii="Verdana" w:eastAsia="Times New Roman" w:hAnsi="Verdana"/>
          <w:kern w:val="0"/>
          <w:sz w:val="18"/>
        </w:rPr>
        <w:t xml:space="preserve"> nacido debe estar empadronado en el domicilio de alguno de ellos.</w:t>
      </w:r>
    </w:p>
    <w:p w:rsidR="00532A42" w:rsidRPr="00532A42" w:rsidRDefault="00532A42" w:rsidP="00532A42">
      <w:pPr>
        <w:widowControl/>
        <w:numPr>
          <w:ilvl w:val="0"/>
          <w:numId w:val="22"/>
        </w:numPr>
        <w:suppressAutoHyphens w:val="0"/>
        <w:ind w:hanging="295"/>
        <w:jc w:val="both"/>
        <w:rPr>
          <w:rFonts w:ascii="Verdana" w:eastAsia="Times New Roman" w:hAnsi="Verdana"/>
          <w:kern w:val="0"/>
          <w:sz w:val="18"/>
        </w:rPr>
      </w:pPr>
      <w:r w:rsidRPr="00532A42">
        <w:rPr>
          <w:rFonts w:ascii="Verdana" w:eastAsia="Times New Roman" w:hAnsi="Verdana"/>
          <w:kern w:val="0"/>
          <w:sz w:val="18"/>
        </w:rPr>
        <w:t>Certificado de cuenta bancaria</w:t>
      </w:r>
    </w:p>
    <w:p w:rsidR="00532A42" w:rsidRPr="002F38D9" w:rsidRDefault="00532A42" w:rsidP="00532A42">
      <w:pPr>
        <w:widowControl/>
        <w:numPr>
          <w:ilvl w:val="0"/>
          <w:numId w:val="22"/>
        </w:numPr>
        <w:suppressAutoHyphens w:val="0"/>
        <w:ind w:hanging="295"/>
        <w:jc w:val="both"/>
        <w:rPr>
          <w:rFonts w:ascii="Verdana" w:eastAsia="Times New Roman" w:hAnsi="Verdana"/>
          <w:kern w:val="0"/>
          <w:sz w:val="18"/>
        </w:rPr>
      </w:pPr>
      <w:r w:rsidRPr="00532A42">
        <w:rPr>
          <w:rFonts w:ascii="Verdana" w:eastAsia="Times New Roman" w:hAnsi="Verdana"/>
          <w:kern w:val="0"/>
          <w:sz w:val="18"/>
        </w:rPr>
        <w:t>Convenio o sentencia de nulidad, separación o divorcio</w:t>
      </w:r>
    </w:p>
    <w:p w:rsidR="00532A42" w:rsidRPr="00532A42" w:rsidRDefault="00532A42" w:rsidP="00532A42">
      <w:pPr>
        <w:widowControl/>
        <w:numPr>
          <w:ilvl w:val="0"/>
          <w:numId w:val="22"/>
        </w:numPr>
        <w:suppressAutoHyphens w:val="0"/>
        <w:ind w:hanging="295"/>
        <w:jc w:val="both"/>
        <w:rPr>
          <w:rFonts w:ascii="Verdana" w:eastAsia="Times New Roman" w:hAnsi="Verdana"/>
          <w:kern w:val="0"/>
          <w:sz w:val="18"/>
        </w:rPr>
      </w:pPr>
      <w:r w:rsidRPr="00532A42">
        <w:rPr>
          <w:rFonts w:ascii="Verdana" w:eastAsia="Times New Roman" w:hAnsi="Verdana"/>
          <w:kern w:val="0"/>
          <w:sz w:val="18"/>
        </w:rPr>
        <w:t xml:space="preserve">Certificado de estar al corriente de pago con las obligaciones tributarias con </w:t>
      </w:r>
      <w:r w:rsidR="004A692E" w:rsidRPr="002F38D9">
        <w:rPr>
          <w:rFonts w:ascii="Verdana" w:eastAsia="Times New Roman" w:hAnsi="Verdana"/>
          <w:kern w:val="0"/>
          <w:sz w:val="18"/>
        </w:rPr>
        <w:t>la Agencia Tributaria</w:t>
      </w:r>
      <w:r w:rsidR="00BB4983" w:rsidRPr="002F38D9">
        <w:rPr>
          <w:rFonts w:ascii="Verdana" w:eastAsia="Times New Roman" w:hAnsi="Verdana"/>
          <w:kern w:val="0"/>
          <w:sz w:val="18"/>
        </w:rPr>
        <w:t xml:space="preserve">, </w:t>
      </w:r>
      <w:r w:rsidRPr="00532A42">
        <w:rPr>
          <w:rFonts w:ascii="Verdana" w:eastAsia="Times New Roman" w:hAnsi="Verdana"/>
          <w:kern w:val="0"/>
          <w:sz w:val="18"/>
        </w:rPr>
        <w:t>con la Seguridad Social</w:t>
      </w:r>
      <w:r w:rsidR="00BB4983" w:rsidRPr="002F38D9">
        <w:rPr>
          <w:rFonts w:ascii="Verdana" w:eastAsia="Times New Roman" w:hAnsi="Verdana"/>
          <w:kern w:val="0"/>
          <w:sz w:val="18"/>
        </w:rPr>
        <w:t xml:space="preserve"> y con el Ayuntamiento.</w:t>
      </w:r>
    </w:p>
    <w:p w:rsidR="00532A42" w:rsidRPr="00532A42" w:rsidRDefault="00532A42" w:rsidP="00532A42">
      <w:pPr>
        <w:widowControl/>
        <w:suppressAutoHyphens w:val="0"/>
        <w:ind w:left="567"/>
        <w:jc w:val="both"/>
        <w:rPr>
          <w:rFonts w:ascii="Verdana" w:eastAsia="Times New Roman" w:hAnsi="Verdana"/>
          <w:kern w:val="0"/>
          <w:sz w:val="18"/>
        </w:rPr>
      </w:pPr>
    </w:p>
    <w:p w:rsidR="00532A42" w:rsidRPr="00532A42" w:rsidRDefault="00532A42" w:rsidP="00532A42">
      <w:pPr>
        <w:widowControl/>
        <w:suppressAutoHyphens w:val="0"/>
        <w:ind w:left="567"/>
        <w:jc w:val="both"/>
        <w:rPr>
          <w:rFonts w:ascii="Verdana" w:eastAsia="Times New Roman" w:hAnsi="Verdana"/>
          <w:kern w:val="0"/>
          <w:sz w:val="18"/>
          <w:u w:val="single"/>
        </w:rPr>
      </w:pPr>
      <w:r w:rsidRPr="00532A42">
        <w:rPr>
          <w:rFonts w:ascii="Verdana" w:eastAsia="Times New Roman" w:hAnsi="Verdana"/>
          <w:kern w:val="0"/>
          <w:sz w:val="18"/>
          <w:u w:val="single"/>
        </w:rPr>
        <w:t xml:space="preserve">“Los requisitos </w:t>
      </w:r>
      <w:r w:rsidRPr="002F38D9">
        <w:rPr>
          <w:rFonts w:ascii="Verdana" w:eastAsia="Times New Roman" w:hAnsi="Verdana"/>
          <w:kern w:val="0"/>
          <w:sz w:val="18"/>
          <w:u w:val="single"/>
        </w:rPr>
        <w:t>deberán</w:t>
      </w:r>
      <w:r w:rsidRPr="00532A42">
        <w:rPr>
          <w:rFonts w:ascii="Verdana" w:eastAsia="Times New Roman" w:hAnsi="Verdana"/>
          <w:kern w:val="0"/>
          <w:sz w:val="18"/>
          <w:u w:val="single"/>
        </w:rPr>
        <w:t xml:space="preserve"> mantenerse durante los DOCE MESES siguientes a la resolución que se conceda la ayuda, siendo comprobado de oficio por el Ayuntamiento esta circunstancia, pudiendo solicitar el reintegro de la </w:t>
      </w:r>
      <w:r w:rsidRPr="002F38D9">
        <w:rPr>
          <w:rFonts w:ascii="Verdana" w:eastAsia="Times New Roman" w:hAnsi="Verdana"/>
          <w:kern w:val="0"/>
          <w:sz w:val="18"/>
          <w:u w:val="single"/>
        </w:rPr>
        <w:t>subvención</w:t>
      </w:r>
      <w:r w:rsidRPr="00532A42">
        <w:rPr>
          <w:rFonts w:ascii="Verdana" w:eastAsia="Times New Roman" w:hAnsi="Verdana"/>
          <w:kern w:val="0"/>
          <w:sz w:val="18"/>
          <w:u w:val="single"/>
        </w:rPr>
        <w:t xml:space="preserve">, si no se </w:t>
      </w:r>
      <w:r w:rsidRPr="002F38D9">
        <w:rPr>
          <w:rFonts w:ascii="Verdana" w:eastAsia="Times New Roman" w:hAnsi="Verdana"/>
          <w:kern w:val="0"/>
          <w:sz w:val="18"/>
          <w:u w:val="single"/>
        </w:rPr>
        <w:t xml:space="preserve">cumple este </w:t>
      </w:r>
      <w:r w:rsidRPr="00532A42">
        <w:rPr>
          <w:rFonts w:ascii="Verdana" w:eastAsia="Times New Roman" w:hAnsi="Verdana"/>
          <w:kern w:val="0"/>
          <w:sz w:val="18"/>
          <w:u w:val="single"/>
        </w:rPr>
        <w:t>compromiso.”</w:t>
      </w:r>
    </w:p>
    <w:p w:rsidR="00532A42" w:rsidRPr="00532A42" w:rsidRDefault="00532A42" w:rsidP="00532A42">
      <w:pPr>
        <w:widowControl/>
        <w:tabs>
          <w:tab w:val="center" w:pos="5580"/>
        </w:tabs>
        <w:suppressAutoHyphens w:val="0"/>
        <w:ind w:left="567"/>
        <w:rPr>
          <w:rFonts w:ascii="Verdana" w:eastAsia="Times New Roman" w:hAnsi="Verdana"/>
          <w:b/>
          <w:bCs/>
          <w:kern w:val="0"/>
          <w:sz w:val="24"/>
        </w:rPr>
      </w:pPr>
    </w:p>
    <w:p w:rsidR="00532A42" w:rsidRPr="00532A42" w:rsidRDefault="00532A42" w:rsidP="00532A42">
      <w:pPr>
        <w:widowControl/>
        <w:tabs>
          <w:tab w:val="center" w:pos="5580"/>
        </w:tabs>
        <w:suppressAutoHyphens w:val="0"/>
        <w:ind w:left="567"/>
        <w:jc w:val="both"/>
        <w:rPr>
          <w:rFonts w:ascii="Verdana" w:eastAsia="Times New Roman" w:hAnsi="Verdana"/>
          <w:kern w:val="0"/>
          <w:sz w:val="18"/>
        </w:rPr>
      </w:pPr>
      <w:r w:rsidRPr="00532A42">
        <w:rPr>
          <w:rFonts w:ascii="Verdana" w:eastAsia="Times New Roman" w:hAnsi="Verdana"/>
          <w:b/>
          <w:bCs/>
          <w:kern w:val="0"/>
          <w:sz w:val="18"/>
        </w:rPr>
        <w:t xml:space="preserve">DECLARO </w:t>
      </w:r>
      <w:r w:rsidRPr="00532A42">
        <w:rPr>
          <w:rFonts w:ascii="Verdana" w:eastAsia="Times New Roman" w:hAnsi="Verdana"/>
          <w:kern w:val="0"/>
          <w:sz w:val="18"/>
        </w:rPr>
        <w:t>bajo mi responsabilidad que son ciertos los datos consignados en la presente solicitud y me comprometo a cumplir las obligaciones previstas en las Bases Reguladoras de Ayudas para Nacimiento o Adopción de Hijos en el Municipio de Aguilar de Campoo.</w:t>
      </w:r>
    </w:p>
    <w:p w:rsidR="00532A42" w:rsidRPr="00532A42" w:rsidRDefault="00532A42" w:rsidP="00532A42">
      <w:pPr>
        <w:widowControl/>
        <w:tabs>
          <w:tab w:val="center" w:pos="5580"/>
        </w:tabs>
        <w:suppressAutoHyphens w:val="0"/>
        <w:jc w:val="both"/>
        <w:rPr>
          <w:rFonts w:ascii="Verdana" w:eastAsia="Times New Roman" w:hAnsi="Verdana"/>
          <w:kern w:val="0"/>
          <w:sz w:val="18"/>
        </w:rPr>
      </w:pPr>
    </w:p>
    <w:p w:rsidR="00532A42" w:rsidRPr="00532A42" w:rsidRDefault="00532A42" w:rsidP="00532A42">
      <w:pPr>
        <w:keepNext/>
        <w:widowControl/>
        <w:tabs>
          <w:tab w:val="left" w:pos="7350"/>
        </w:tabs>
        <w:suppressAutoHyphens w:val="0"/>
        <w:ind w:left="567"/>
        <w:jc w:val="both"/>
        <w:outlineLvl w:val="3"/>
        <w:rPr>
          <w:rFonts w:ascii="Verdana" w:eastAsia="Times New Roman" w:hAnsi="Verdana"/>
          <w:b/>
          <w:kern w:val="0"/>
          <w:sz w:val="18"/>
        </w:rPr>
      </w:pPr>
    </w:p>
    <w:p w:rsidR="00532A42" w:rsidRPr="00532A42" w:rsidRDefault="00532A42" w:rsidP="00532A42">
      <w:pPr>
        <w:keepNext/>
        <w:widowControl/>
        <w:tabs>
          <w:tab w:val="left" w:pos="7350"/>
        </w:tabs>
        <w:suppressAutoHyphens w:val="0"/>
        <w:ind w:left="567"/>
        <w:jc w:val="both"/>
        <w:outlineLvl w:val="3"/>
        <w:rPr>
          <w:rFonts w:ascii="Verdana" w:eastAsia="Times New Roman" w:hAnsi="Verdana"/>
          <w:bCs/>
          <w:kern w:val="0"/>
          <w:sz w:val="18"/>
        </w:rPr>
      </w:pPr>
      <w:r w:rsidRPr="00532A42">
        <w:rPr>
          <w:rFonts w:ascii="Verdana" w:eastAsia="Times New Roman" w:hAnsi="Verdana"/>
          <w:b/>
          <w:kern w:val="0"/>
          <w:sz w:val="18"/>
        </w:rPr>
        <w:t xml:space="preserve">SOLICITO </w:t>
      </w:r>
      <w:r w:rsidRPr="00532A42">
        <w:rPr>
          <w:rFonts w:ascii="Verdana" w:eastAsia="Times New Roman" w:hAnsi="Verdana"/>
          <w:bCs/>
          <w:kern w:val="0"/>
          <w:sz w:val="18"/>
        </w:rPr>
        <w:t>me sea concedida la prestación económica prevista en las bases de la ordenanza reguladora arriba indicada.</w:t>
      </w:r>
    </w:p>
    <w:p w:rsidR="00532A42" w:rsidRPr="00532A42" w:rsidRDefault="00532A42" w:rsidP="00532A42">
      <w:pPr>
        <w:keepNext/>
        <w:widowControl/>
        <w:tabs>
          <w:tab w:val="left" w:pos="7350"/>
        </w:tabs>
        <w:suppressAutoHyphens w:val="0"/>
        <w:ind w:left="567" w:firstLine="720"/>
        <w:jc w:val="both"/>
        <w:outlineLvl w:val="3"/>
        <w:rPr>
          <w:rFonts w:ascii="Verdana" w:eastAsia="Times New Roman" w:hAnsi="Verdana"/>
          <w:bCs/>
          <w:kern w:val="0"/>
          <w:sz w:val="18"/>
        </w:rPr>
      </w:pPr>
    </w:p>
    <w:p w:rsidR="00532A42" w:rsidRPr="00532A42" w:rsidRDefault="00532A42" w:rsidP="00532A42">
      <w:pPr>
        <w:keepNext/>
        <w:widowControl/>
        <w:tabs>
          <w:tab w:val="left" w:pos="1906"/>
          <w:tab w:val="center" w:pos="5683"/>
          <w:tab w:val="left" w:pos="7350"/>
        </w:tabs>
        <w:suppressAutoHyphens w:val="0"/>
        <w:ind w:left="567" w:firstLine="720"/>
        <w:outlineLvl w:val="3"/>
        <w:rPr>
          <w:rFonts w:ascii="Verdana" w:eastAsia="Times New Roman" w:hAnsi="Verdana"/>
          <w:bCs/>
          <w:kern w:val="0"/>
          <w:sz w:val="18"/>
        </w:rPr>
      </w:pPr>
      <w:r w:rsidRPr="00532A42">
        <w:rPr>
          <w:rFonts w:ascii="Verdana" w:eastAsia="Times New Roman" w:hAnsi="Verdana"/>
          <w:bCs/>
          <w:kern w:val="0"/>
          <w:sz w:val="18"/>
        </w:rPr>
        <w:tab/>
      </w:r>
    </w:p>
    <w:p w:rsidR="00532A42" w:rsidRPr="00532A42" w:rsidRDefault="00532A42" w:rsidP="00532A42">
      <w:pPr>
        <w:keepNext/>
        <w:widowControl/>
        <w:tabs>
          <w:tab w:val="left" w:pos="1906"/>
          <w:tab w:val="center" w:pos="5683"/>
          <w:tab w:val="left" w:pos="7350"/>
        </w:tabs>
        <w:suppressAutoHyphens w:val="0"/>
        <w:ind w:left="567" w:firstLine="720"/>
        <w:outlineLvl w:val="3"/>
        <w:rPr>
          <w:rFonts w:ascii="Verdana" w:eastAsia="Times New Roman" w:hAnsi="Verdana"/>
          <w:bCs/>
          <w:kern w:val="0"/>
          <w:sz w:val="18"/>
        </w:rPr>
      </w:pPr>
    </w:p>
    <w:p w:rsidR="00532A42" w:rsidRPr="00532A42" w:rsidRDefault="00532A42" w:rsidP="00532A42">
      <w:pPr>
        <w:keepNext/>
        <w:widowControl/>
        <w:tabs>
          <w:tab w:val="left" w:pos="1906"/>
          <w:tab w:val="center" w:pos="5683"/>
          <w:tab w:val="left" w:pos="7350"/>
        </w:tabs>
        <w:suppressAutoHyphens w:val="0"/>
        <w:ind w:left="567" w:firstLine="720"/>
        <w:outlineLvl w:val="3"/>
        <w:rPr>
          <w:rFonts w:ascii="Verdana" w:eastAsia="Times New Roman" w:hAnsi="Verdana"/>
          <w:bCs/>
          <w:kern w:val="0"/>
          <w:sz w:val="18"/>
        </w:rPr>
      </w:pPr>
      <w:r w:rsidRPr="00532A42">
        <w:rPr>
          <w:rFonts w:ascii="Verdana" w:eastAsia="Times New Roman" w:hAnsi="Verdana"/>
          <w:bCs/>
          <w:kern w:val="0"/>
          <w:sz w:val="18"/>
        </w:rPr>
        <w:tab/>
        <w:t xml:space="preserve">  Aguilar de Campoo a _________</w:t>
      </w:r>
      <w:proofErr w:type="spellStart"/>
      <w:r w:rsidRPr="00532A42">
        <w:rPr>
          <w:rFonts w:ascii="Verdana" w:eastAsia="Times New Roman" w:hAnsi="Verdana"/>
          <w:bCs/>
          <w:kern w:val="0"/>
          <w:sz w:val="18"/>
        </w:rPr>
        <w:t>de________________________de</w:t>
      </w:r>
      <w:proofErr w:type="spellEnd"/>
      <w:r w:rsidRPr="00532A42">
        <w:rPr>
          <w:rFonts w:ascii="Verdana" w:eastAsia="Times New Roman" w:hAnsi="Verdana"/>
          <w:bCs/>
          <w:kern w:val="0"/>
          <w:sz w:val="18"/>
        </w:rPr>
        <w:t xml:space="preserve"> 20</w:t>
      </w:r>
    </w:p>
    <w:p w:rsidR="00532A42" w:rsidRPr="00532A42" w:rsidRDefault="00532A42" w:rsidP="00532A42">
      <w:pPr>
        <w:keepNext/>
        <w:widowControl/>
        <w:tabs>
          <w:tab w:val="left" w:pos="7350"/>
        </w:tabs>
        <w:suppressAutoHyphens w:val="0"/>
        <w:ind w:left="567" w:firstLine="720"/>
        <w:jc w:val="center"/>
        <w:outlineLvl w:val="3"/>
        <w:rPr>
          <w:rFonts w:ascii="Verdana" w:eastAsia="Times New Roman" w:hAnsi="Verdana"/>
          <w:bCs/>
          <w:kern w:val="0"/>
          <w:sz w:val="18"/>
        </w:rPr>
      </w:pPr>
    </w:p>
    <w:p w:rsidR="00532A42" w:rsidRPr="00532A42" w:rsidRDefault="00532A42" w:rsidP="00532A42">
      <w:pPr>
        <w:widowControl/>
        <w:suppressAutoHyphens w:val="0"/>
        <w:ind w:left="567"/>
        <w:rPr>
          <w:rFonts w:ascii="Verdana" w:eastAsia="Times New Roman" w:hAnsi="Verdana"/>
          <w:kern w:val="0"/>
          <w:sz w:val="18"/>
        </w:rPr>
      </w:pPr>
    </w:p>
    <w:p w:rsidR="00532A42" w:rsidRPr="00532A42" w:rsidRDefault="00532A42" w:rsidP="00532A42">
      <w:pPr>
        <w:widowControl/>
        <w:suppressAutoHyphens w:val="0"/>
        <w:ind w:left="567"/>
        <w:rPr>
          <w:rFonts w:ascii="Verdana" w:eastAsia="Times New Roman" w:hAnsi="Verdana"/>
          <w:kern w:val="0"/>
          <w:sz w:val="18"/>
        </w:rPr>
      </w:pPr>
    </w:p>
    <w:p w:rsidR="00532A42" w:rsidRPr="00532A42" w:rsidRDefault="00532A42" w:rsidP="00532A42">
      <w:pPr>
        <w:keepNext/>
        <w:widowControl/>
        <w:tabs>
          <w:tab w:val="left" w:pos="7350"/>
        </w:tabs>
        <w:suppressAutoHyphens w:val="0"/>
        <w:ind w:left="567" w:firstLine="720"/>
        <w:jc w:val="center"/>
        <w:outlineLvl w:val="3"/>
        <w:rPr>
          <w:rFonts w:ascii="Verdana" w:eastAsia="Times New Roman" w:hAnsi="Verdana"/>
          <w:bCs/>
          <w:kern w:val="0"/>
          <w:sz w:val="18"/>
        </w:rPr>
      </w:pPr>
      <w:r w:rsidRPr="00532A42">
        <w:rPr>
          <w:rFonts w:ascii="Verdana" w:eastAsia="Times New Roman" w:hAnsi="Verdana"/>
          <w:bCs/>
          <w:kern w:val="0"/>
          <w:sz w:val="18"/>
        </w:rPr>
        <w:t>Fdo./_______________________________________</w:t>
      </w:r>
    </w:p>
    <w:p w:rsidR="00532A42" w:rsidRPr="00532A42" w:rsidRDefault="00532A42" w:rsidP="00532A42">
      <w:pPr>
        <w:keepNext/>
        <w:widowControl/>
        <w:tabs>
          <w:tab w:val="left" w:pos="7350"/>
        </w:tabs>
        <w:suppressAutoHyphens w:val="0"/>
        <w:ind w:left="567" w:firstLine="720"/>
        <w:jc w:val="both"/>
        <w:outlineLvl w:val="3"/>
        <w:rPr>
          <w:rFonts w:ascii="Verdana" w:eastAsia="Times New Roman" w:hAnsi="Verdana"/>
          <w:bCs/>
          <w:kern w:val="0"/>
          <w:sz w:val="18"/>
        </w:rPr>
      </w:pPr>
    </w:p>
    <w:p w:rsidR="00532A42" w:rsidRPr="00532A42" w:rsidRDefault="00532A42" w:rsidP="00532A42">
      <w:pPr>
        <w:keepNext/>
        <w:widowControl/>
        <w:tabs>
          <w:tab w:val="left" w:pos="7350"/>
        </w:tabs>
        <w:suppressAutoHyphens w:val="0"/>
        <w:ind w:left="567"/>
        <w:jc w:val="both"/>
        <w:outlineLvl w:val="3"/>
        <w:rPr>
          <w:rFonts w:ascii="Verdana" w:eastAsia="Times New Roman" w:hAnsi="Verdana"/>
          <w:b/>
          <w:kern w:val="0"/>
          <w:sz w:val="18"/>
        </w:rPr>
      </w:pPr>
    </w:p>
    <w:p w:rsidR="00532A42" w:rsidRPr="00532A42" w:rsidRDefault="00532A42" w:rsidP="00532A42">
      <w:pPr>
        <w:widowControl/>
        <w:suppressAutoHyphens w:val="0"/>
        <w:ind w:left="567"/>
        <w:rPr>
          <w:rFonts w:ascii="Verdana" w:eastAsia="Times New Roman" w:hAnsi="Verdana"/>
          <w:kern w:val="0"/>
          <w:sz w:val="24"/>
        </w:rPr>
      </w:pPr>
    </w:p>
    <w:p w:rsidR="00532A42" w:rsidRPr="00532A42" w:rsidRDefault="00532A42" w:rsidP="00532A42">
      <w:pPr>
        <w:widowControl/>
        <w:suppressAutoHyphens w:val="0"/>
        <w:ind w:left="567"/>
        <w:rPr>
          <w:rFonts w:ascii="Verdana" w:eastAsia="Times New Roman" w:hAnsi="Verdana"/>
          <w:kern w:val="0"/>
          <w:sz w:val="24"/>
        </w:rPr>
      </w:pPr>
    </w:p>
    <w:p w:rsidR="00532A42" w:rsidRPr="00532A42" w:rsidRDefault="00532A42" w:rsidP="00532A42">
      <w:pPr>
        <w:keepNext/>
        <w:widowControl/>
        <w:tabs>
          <w:tab w:val="left" w:pos="7350"/>
        </w:tabs>
        <w:suppressAutoHyphens w:val="0"/>
        <w:ind w:left="567"/>
        <w:jc w:val="both"/>
        <w:outlineLvl w:val="3"/>
        <w:rPr>
          <w:rFonts w:ascii="Verdana" w:eastAsia="Times New Roman" w:hAnsi="Verdana"/>
          <w:b/>
          <w:kern w:val="0"/>
          <w:sz w:val="18"/>
        </w:rPr>
      </w:pPr>
    </w:p>
    <w:p w:rsidR="00532A42" w:rsidRPr="00532A42" w:rsidRDefault="00532A42" w:rsidP="00532A42">
      <w:pPr>
        <w:keepNext/>
        <w:widowControl/>
        <w:tabs>
          <w:tab w:val="left" w:pos="7350"/>
        </w:tabs>
        <w:suppressAutoHyphens w:val="0"/>
        <w:ind w:left="567" w:right="-180"/>
        <w:jc w:val="center"/>
        <w:outlineLvl w:val="3"/>
        <w:rPr>
          <w:rFonts w:ascii="Verdana" w:eastAsia="Times New Roman" w:hAnsi="Verdana"/>
          <w:b/>
          <w:kern w:val="0"/>
        </w:rPr>
      </w:pPr>
      <w:r w:rsidRPr="00532A42">
        <w:rPr>
          <w:rFonts w:ascii="Verdana" w:eastAsia="Times New Roman" w:hAnsi="Verdana"/>
          <w:b/>
          <w:kern w:val="0"/>
        </w:rPr>
        <w:t>Sra. ALCALDESA-PRESIDENTA DEL ILMO. AYUNTAMIENTO DE AGUILAR DE CAMPOO.-</w:t>
      </w:r>
    </w:p>
    <w:p w:rsidR="00532A42" w:rsidRPr="00532A42" w:rsidRDefault="00532A42" w:rsidP="00532A42">
      <w:pPr>
        <w:widowControl/>
        <w:suppressAutoHyphens w:val="0"/>
        <w:ind w:left="567"/>
        <w:rPr>
          <w:rFonts w:ascii="Verdana" w:eastAsia="Times New Roman" w:hAnsi="Verdana"/>
          <w:kern w:val="0"/>
          <w:sz w:val="18"/>
        </w:rPr>
      </w:pPr>
    </w:p>
    <w:p w:rsidR="00532A42" w:rsidRPr="00532A42" w:rsidRDefault="00532A42" w:rsidP="00532A42">
      <w:pPr>
        <w:widowControl/>
        <w:suppressAutoHyphens w:val="0"/>
        <w:ind w:left="567"/>
        <w:rPr>
          <w:rFonts w:ascii="Verdana" w:eastAsia="Times New Roman" w:hAnsi="Verdana"/>
          <w:kern w:val="0"/>
          <w:sz w:val="24"/>
        </w:rPr>
      </w:pPr>
    </w:p>
    <w:p w:rsidR="001765E3" w:rsidRPr="002F38D9" w:rsidRDefault="001765E3" w:rsidP="001765E3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sectPr w:rsidR="001765E3" w:rsidRPr="002F38D9" w:rsidSect="002F38D9">
      <w:headerReference w:type="default" r:id="rId8"/>
      <w:footerReference w:type="default" r:id="rId9"/>
      <w:pgSz w:w="11906" w:h="16838"/>
      <w:pgMar w:top="1843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C0A" w:rsidRDefault="004F6C0A">
      <w:r>
        <w:separator/>
      </w:r>
    </w:p>
  </w:endnote>
  <w:endnote w:type="continuationSeparator" w:id="0">
    <w:p w:rsidR="004F6C0A" w:rsidRDefault="004F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1860" w:rsidRPr="00111860" w:rsidRDefault="00111860" w:rsidP="00111860">
    <w:pPr>
      <w:suppressAutoHyphens w:val="0"/>
      <w:autoSpaceDE w:val="0"/>
      <w:autoSpaceDN w:val="0"/>
      <w:spacing w:before="14" w:line="183" w:lineRule="exact"/>
      <w:jc w:val="center"/>
      <w:rPr>
        <w:rFonts w:eastAsia="Times New Roman"/>
        <w:b/>
        <w:kern w:val="0"/>
        <w:sz w:val="16"/>
        <w:szCs w:val="22"/>
        <w:lang w:eastAsia="en-US"/>
      </w:rPr>
    </w:pPr>
    <w:r w:rsidRPr="00111860">
      <w:rPr>
        <w:rFonts w:eastAsia="Times New Roman"/>
        <w:b/>
        <w:kern w:val="0"/>
        <w:sz w:val="16"/>
        <w:szCs w:val="22"/>
        <w:lang w:eastAsia="en-US"/>
      </w:rPr>
      <w:t>AYUNTAMIENTO</w:t>
    </w:r>
    <w:r w:rsidRPr="00111860">
      <w:rPr>
        <w:rFonts w:eastAsia="Times New Roman"/>
        <w:b/>
        <w:spacing w:val="-5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b/>
        <w:kern w:val="0"/>
        <w:sz w:val="16"/>
        <w:szCs w:val="22"/>
        <w:lang w:eastAsia="en-US"/>
      </w:rPr>
      <w:t>DE</w:t>
    </w:r>
    <w:r w:rsidRPr="00111860">
      <w:rPr>
        <w:rFonts w:eastAsia="Times New Roman"/>
        <w:b/>
        <w:spacing w:val="-2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b/>
        <w:kern w:val="0"/>
        <w:sz w:val="16"/>
        <w:szCs w:val="22"/>
        <w:lang w:eastAsia="en-US"/>
      </w:rPr>
      <w:t>AGUILAR</w:t>
    </w:r>
    <w:r w:rsidRPr="00111860">
      <w:rPr>
        <w:rFonts w:eastAsia="Times New Roman"/>
        <w:b/>
        <w:spacing w:val="-7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b/>
        <w:kern w:val="0"/>
        <w:sz w:val="16"/>
        <w:szCs w:val="22"/>
        <w:lang w:eastAsia="en-US"/>
      </w:rPr>
      <w:t>DE</w:t>
    </w:r>
    <w:r w:rsidRPr="00111860">
      <w:rPr>
        <w:rFonts w:eastAsia="Times New Roman"/>
        <w:b/>
        <w:spacing w:val="-3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b/>
        <w:spacing w:val="-2"/>
        <w:kern w:val="0"/>
        <w:sz w:val="16"/>
        <w:szCs w:val="22"/>
        <w:lang w:eastAsia="en-US"/>
      </w:rPr>
      <w:t>CAMPOO</w:t>
    </w:r>
  </w:p>
  <w:p w:rsidR="00111860" w:rsidRPr="00111860" w:rsidRDefault="00111860" w:rsidP="00111860">
    <w:pPr>
      <w:suppressAutoHyphens w:val="0"/>
      <w:autoSpaceDE w:val="0"/>
      <w:autoSpaceDN w:val="0"/>
      <w:spacing w:line="183" w:lineRule="exact"/>
      <w:jc w:val="center"/>
      <w:rPr>
        <w:rFonts w:eastAsia="Times New Roman"/>
        <w:kern w:val="0"/>
        <w:sz w:val="16"/>
        <w:szCs w:val="22"/>
        <w:lang w:eastAsia="en-US"/>
      </w:rPr>
    </w:pPr>
    <w:r w:rsidRPr="00111860">
      <w:rPr>
        <w:rFonts w:eastAsia="Times New Roman"/>
        <w:kern w:val="0"/>
        <w:sz w:val="16"/>
        <w:szCs w:val="22"/>
        <w:lang w:eastAsia="en-US"/>
      </w:rPr>
      <w:t>C/</w:t>
    </w:r>
    <w:r w:rsidRPr="00111860">
      <w:rPr>
        <w:rFonts w:eastAsia="Times New Roman"/>
        <w:spacing w:val="-8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Modesto</w:t>
    </w:r>
    <w:r w:rsidRPr="00111860">
      <w:rPr>
        <w:rFonts w:eastAsia="Times New Roman"/>
        <w:spacing w:val="-5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Lafuente</w:t>
    </w:r>
    <w:r w:rsidRPr="00111860">
      <w:rPr>
        <w:rFonts w:eastAsia="Times New Roman"/>
        <w:spacing w:val="-5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1,</w:t>
    </w:r>
    <w:r w:rsidRPr="00111860">
      <w:rPr>
        <w:rFonts w:eastAsia="Times New Roman"/>
        <w:spacing w:val="-6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C.P.</w:t>
    </w:r>
    <w:r w:rsidRPr="00111860">
      <w:rPr>
        <w:rFonts w:eastAsia="Times New Roman"/>
        <w:spacing w:val="-6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34800</w:t>
    </w:r>
    <w:r w:rsidRPr="00111860">
      <w:rPr>
        <w:rFonts w:eastAsia="Times New Roman"/>
        <w:spacing w:val="-3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Aguilar</w:t>
    </w:r>
    <w:r w:rsidRPr="00111860">
      <w:rPr>
        <w:rFonts w:eastAsia="Times New Roman"/>
        <w:spacing w:val="-5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de</w:t>
    </w:r>
    <w:r w:rsidRPr="00111860">
      <w:rPr>
        <w:rFonts w:eastAsia="Times New Roman"/>
        <w:spacing w:val="-8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Campoo</w:t>
    </w:r>
    <w:r w:rsidRPr="00111860">
      <w:rPr>
        <w:rFonts w:eastAsia="Times New Roman"/>
        <w:spacing w:val="-5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(Palencia).</w:t>
    </w:r>
    <w:r w:rsidRPr="00111860">
      <w:rPr>
        <w:rFonts w:eastAsia="Times New Roman"/>
        <w:spacing w:val="-2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NIF:</w:t>
    </w:r>
    <w:r w:rsidRPr="00111860">
      <w:rPr>
        <w:rFonts w:eastAsia="Times New Roman"/>
        <w:spacing w:val="-5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P3400400B</w:t>
    </w:r>
    <w:r w:rsidRPr="00111860">
      <w:rPr>
        <w:rFonts w:eastAsia="Times New Roman"/>
        <w:spacing w:val="-4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/</w:t>
    </w:r>
    <w:r w:rsidRPr="00111860">
      <w:rPr>
        <w:rFonts w:eastAsia="Times New Roman"/>
        <w:spacing w:val="-5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kern w:val="0"/>
        <w:sz w:val="16"/>
        <w:szCs w:val="22"/>
        <w:lang w:eastAsia="en-US"/>
      </w:rPr>
      <w:t>DIR3:</w:t>
    </w:r>
    <w:r w:rsidRPr="00111860">
      <w:rPr>
        <w:rFonts w:eastAsia="Times New Roman"/>
        <w:spacing w:val="-5"/>
        <w:kern w:val="0"/>
        <w:sz w:val="16"/>
        <w:szCs w:val="22"/>
        <w:lang w:eastAsia="en-US"/>
      </w:rPr>
      <w:t xml:space="preserve"> </w:t>
    </w:r>
    <w:r w:rsidRPr="00111860">
      <w:rPr>
        <w:rFonts w:eastAsia="Times New Roman"/>
        <w:spacing w:val="-2"/>
        <w:kern w:val="0"/>
        <w:sz w:val="16"/>
        <w:szCs w:val="22"/>
        <w:lang w:eastAsia="en-US"/>
      </w:rPr>
      <w:t>L01340040</w:t>
    </w:r>
  </w:p>
  <w:p w:rsidR="00B66DBF" w:rsidRDefault="00B66DBF">
    <w:pPr>
      <w:pStyle w:val="Textoindependient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C0A" w:rsidRDefault="004F6C0A">
      <w:r>
        <w:separator/>
      </w:r>
    </w:p>
  </w:footnote>
  <w:footnote w:type="continuationSeparator" w:id="0">
    <w:p w:rsidR="004F6C0A" w:rsidRDefault="004F6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DBF" w:rsidRDefault="00DB21C6">
    <w:pPr>
      <w:pStyle w:val="Encabezado"/>
    </w:pPr>
    <w:r>
      <w:rPr>
        <w:noProof/>
      </w:rPr>
      <w:drawing>
        <wp:inline distT="0" distB="0" distL="0" distR="0">
          <wp:extent cx="1162050" cy="695325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66DB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B5AFF"/>
    <w:multiLevelType w:val="hybridMultilevel"/>
    <w:tmpl w:val="85129A5E"/>
    <w:lvl w:ilvl="0" w:tplc="0C0A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14E0488"/>
    <w:multiLevelType w:val="hybridMultilevel"/>
    <w:tmpl w:val="EE1C60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B07B7"/>
    <w:multiLevelType w:val="hybridMultilevel"/>
    <w:tmpl w:val="3912BB9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F727F"/>
    <w:multiLevelType w:val="hybridMultilevel"/>
    <w:tmpl w:val="71B22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CD742A"/>
    <w:multiLevelType w:val="hybridMultilevel"/>
    <w:tmpl w:val="699ADA2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5A5ABD"/>
    <w:multiLevelType w:val="hybridMultilevel"/>
    <w:tmpl w:val="AFDCFB86"/>
    <w:lvl w:ilvl="0" w:tplc="EDE072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CC7667"/>
    <w:multiLevelType w:val="hybridMultilevel"/>
    <w:tmpl w:val="63BEF4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876DE"/>
    <w:multiLevelType w:val="hybridMultilevel"/>
    <w:tmpl w:val="076E47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E11ED4"/>
    <w:multiLevelType w:val="hybridMultilevel"/>
    <w:tmpl w:val="D046A87C"/>
    <w:lvl w:ilvl="0" w:tplc="B840E5BA">
      <w:start w:val="8"/>
      <w:numFmt w:val="bullet"/>
      <w:lvlText w:val="-"/>
      <w:lvlJc w:val="left"/>
      <w:pPr>
        <w:tabs>
          <w:tab w:val="num" w:pos="1410"/>
        </w:tabs>
        <w:ind w:left="1410" w:hanging="705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42573F61"/>
    <w:multiLevelType w:val="hybridMultilevel"/>
    <w:tmpl w:val="E4BE0F52"/>
    <w:lvl w:ilvl="0" w:tplc="90884AEE">
      <w:start w:val="1"/>
      <w:numFmt w:val="bullet"/>
      <w:lvlText w:val="-"/>
      <w:lvlJc w:val="left"/>
      <w:pPr>
        <w:ind w:left="1069" w:hanging="360"/>
      </w:pPr>
      <w:rPr>
        <w:rFonts w:ascii="Arial" w:eastAsia="Lucida Sans Unicode" w:hAnsi="Arial" w:cs="Arial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44F95820"/>
    <w:multiLevelType w:val="hybridMultilevel"/>
    <w:tmpl w:val="98FED3FE"/>
    <w:lvl w:ilvl="0" w:tplc="532893FC">
      <w:numFmt w:val="bullet"/>
      <w:lvlText w:val=""/>
      <w:lvlJc w:val="left"/>
      <w:pPr>
        <w:ind w:left="720" w:hanging="360"/>
      </w:pPr>
      <w:rPr>
        <w:rFonts w:ascii="Symbol" w:eastAsia="Lucida Sans Unicode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C26BCB"/>
    <w:multiLevelType w:val="hybridMultilevel"/>
    <w:tmpl w:val="2FAC680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CF04F2"/>
    <w:multiLevelType w:val="hybridMultilevel"/>
    <w:tmpl w:val="AD2033A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7F360E"/>
    <w:multiLevelType w:val="hybridMultilevel"/>
    <w:tmpl w:val="E14E0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6539C"/>
    <w:multiLevelType w:val="hybridMultilevel"/>
    <w:tmpl w:val="BC3242CE"/>
    <w:lvl w:ilvl="0" w:tplc="EDE072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754D9E"/>
    <w:multiLevelType w:val="hybridMultilevel"/>
    <w:tmpl w:val="EFA06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AE0D8F"/>
    <w:multiLevelType w:val="hybridMultilevel"/>
    <w:tmpl w:val="9D94B22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F7764C"/>
    <w:multiLevelType w:val="hybridMultilevel"/>
    <w:tmpl w:val="FAB0EB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FA6FF4"/>
    <w:multiLevelType w:val="hybridMultilevel"/>
    <w:tmpl w:val="459CEB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366C53"/>
    <w:multiLevelType w:val="hybridMultilevel"/>
    <w:tmpl w:val="59740CB2"/>
    <w:lvl w:ilvl="0" w:tplc="0C0A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79E778BD"/>
    <w:multiLevelType w:val="hybridMultilevel"/>
    <w:tmpl w:val="806C4B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4"/>
  </w:num>
  <w:num w:numId="4">
    <w:abstractNumId w:val="17"/>
  </w:num>
  <w:num w:numId="5">
    <w:abstractNumId w:val="13"/>
  </w:num>
  <w:num w:numId="6">
    <w:abstractNumId w:val="6"/>
  </w:num>
  <w:num w:numId="7">
    <w:abstractNumId w:val="11"/>
  </w:num>
  <w:num w:numId="8">
    <w:abstractNumId w:val="16"/>
  </w:num>
  <w:num w:numId="9">
    <w:abstractNumId w:val="18"/>
  </w:num>
  <w:num w:numId="10">
    <w:abstractNumId w:val="15"/>
  </w:num>
  <w:num w:numId="11">
    <w:abstractNumId w:val="7"/>
  </w:num>
  <w:num w:numId="12">
    <w:abstractNumId w:val="20"/>
  </w:num>
  <w:num w:numId="13">
    <w:abstractNumId w:val="10"/>
  </w:num>
  <w:num w:numId="14">
    <w:abstractNumId w:val="1"/>
  </w:num>
  <w:num w:numId="15">
    <w:abstractNumId w:val="12"/>
  </w:num>
  <w:num w:numId="16">
    <w:abstractNumId w:val="2"/>
  </w:num>
  <w:num w:numId="17">
    <w:abstractNumId w:val="9"/>
  </w:num>
  <w:num w:numId="18">
    <w:abstractNumId w:val="8"/>
  </w:num>
  <w:num w:numId="19">
    <w:abstractNumId w:val="3"/>
  </w:num>
  <w:num w:numId="20">
    <w:abstractNumId w:val="5"/>
  </w:num>
  <w:num w:numId="21">
    <w:abstractNumId w:val="14"/>
  </w:num>
  <w:num w:numId="22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860"/>
    <w:rsid w:val="0000059F"/>
    <w:rsid w:val="0000088F"/>
    <w:rsid w:val="00000B7B"/>
    <w:rsid w:val="0000119A"/>
    <w:rsid w:val="0000137E"/>
    <w:rsid w:val="0000194D"/>
    <w:rsid w:val="000019AD"/>
    <w:rsid w:val="0000239A"/>
    <w:rsid w:val="00002876"/>
    <w:rsid w:val="00003405"/>
    <w:rsid w:val="00003720"/>
    <w:rsid w:val="000037A9"/>
    <w:rsid w:val="00003C43"/>
    <w:rsid w:val="00003F7D"/>
    <w:rsid w:val="000041A4"/>
    <w:rsid w:val="00005BA4"/>
    <w:rsid w:val="00005BCE"/>
    <w:rsid w:val="00007103"/>
    <w:rsid w:val="00007249"/>
    <w:rsid w:val="00007784"/>
    <w:rsid w:val="00007990"/>
    <w:rsid w:val="000079C1"/>
    <w:rsid w:val="00007E42"/>
    <w:rsid w:val="000100C3"/>
    <w:rsid w:val="0001085C"/>
    <w:rsid w:val="00010ACE"/>
    <w:rsid w:val="00010DBD"/>
    <w:rsid w:val="000111D3"/>
    <w:rsid w:val="000112C7"/>
    <w:rsid w:val="000124C6"/>
    <w:rsid w:val="00012959"/>
    <w:rsid w:val="00012A21"/>
    <w:rsid w:val="000131A8"/>
    <w:rsid w:val="000133BF"/>
    <w:rsid w:val="0001360D"/>
    <w:rsid w:val="00013736"/>
    <w:rsid w:val="00013802"/>
    <w:rsid w:val="00014485"/>
    <w:rsid w:val="00014DBE"/>
    <w:rsid w:val="0001525E"/>
    <w:rsid w:val="0001562B"/>
    <w:rsid w:val="00015902"/>
    <w:rsid w:val="000165EC"/>
    <w:rsid w:val="00016AAD"/>
    <w:rsid w:val="00016B60"/>
    <w:rsid w:val="00016C5B"/>
    <w:rsid w:val="00016CBD"/>
    <w:rsid w:val="00016FCA"/>
    <w:rsid w:val="0001725C"/>
    <w:rsid w:val="00017443"/>
    <w:rsid w:val="0001772F"/>
    <w:rsid w:val="00017747"/>
    <w:rsid w:val="000200F4"/>
    <w:rsid w:val="000204FD"/>
    <w:rsid w:val="00020685"/>
    <w:rsid w:val="00020C51"/>
    <w:rsid w:val="00020D16"/>
    <w:rsid w:val="00020EEB"/>
    <w:rsid w:val="000211D2"/>
    <w:rsid w:val="00021A88"/>
    <w:rsid w:val="0002243D"/>
    <w:rsid w:val="000225C0"/>
    <w:rsid w:val="00022E3A"/>
    <w:rsid w:val="0002316E"/>
    <w:rsid w:val="00023714"/>
    <w:rsid w:val="00023C7E"/>
    <w:rsid w:val="00023D4A"/>
    <w:rsid w:val="00023F0E"/>
    <w:rsid w:val="000240F1"/>
    <w:rsid w:val="00024D37"/>
    <w:rsid w:val="0002506E"/>
    <w:rsid w:val="000255EF"/>
    <w:rsid w:val="00025BBD"/>
    <w:rsid w:val="0002696F"/>
    <w:rsid w:val="00026AA4"/>
    <w:rsid w:val="00026E49"/>
    <w:rsid w:val="0002783A"/>
    <w:rsid w:val="00027AE3"/>
    <w:rsid w:val="00027F6F"/>
    <w:rsid w:val="0003071D"/>
    <w:rsid w:val="000308AF"/>
    <w:rsid w:val="00030A92"/>
    <w:rsid w:val="00030AE3"/>
    <w:rsid w:val="000316CA"/>
    <w:rsid w:val="00032594"/>
    <w:rsid w:val="000325E1"/>
    <w:rsid w:val="00033376"/>
    <w:rsid w:val="00033D7C"/>
    <w:rsid w:val="00034CAB"/>
    <w:rsid w:val="00034CC4"/>
    <w:rsid w:val="00034EAE"/>
    <w:rsid w:val="000356BF"/>
    <w:rsid w:val="0003582C"/>
    <w:rsid w:val="00035A8D"/>
    <w:rsid w:val="00035DD2"/>
    <w:rsid w:val="000362B4"/>
    <w:rsid w:val="000364BC"/>
    <w:rsid w:val="000368BF"/>
    <w:rsid w:val="00036A8D"/>
    <w:rsid w:val="00036AC0"/>
    <w:rsid w:val="00036C5D"/>
    <w:rsid w:val="00036CE2"/>
    <w:rsid w:val="000371DE"/>
    <w:rsid w:val="00037874"/>
    <w:rsid w:val="00037A39"/>
    <w:rsid w:val="00037ED9"/>
    <w:rsid w:val="000404D0"/>
    <w:rsid w:val="00040E34"/>
    <w:rsid w:val="000414A9"/>
    <w:rsid w:val="000419AC"/>
    <w:rsid w:val="00041A31"/>
    <w:rsid w:val="00041B4C"/>
    <w:rsid w:val="00041C9D"/>
    <w:rsid w:val="00042486"/>
    <w:rsid w:val="000434A2"/>
    <w:rsid w:val="000435D0"/>
    <w:rsid w:val="00043D98"/>
    <w:rsid w:val="0004455E"/>
    <w:rsid w:val="00044958"/>
    <w:rsid w:val="00044D91"/>
    <w:rsid w:val="000451C7"/>
    <w:rsid w:val="000458BB"/>
    <w:rsid w:val="0004605B"/>
    <w:rsid w:val="00046535"/>
    <w:rsid w:val="00046A00"/>
    <w:rsid w:val="00046BA6"/>
    <w:rsid w:val="00046F0F"/>
    <w:rsid w:val="00046F90"/>
    <w:rsid w:val="00047626"/>
    <w:rsid w:val="00047973"/>
    <w:rsid w:val="00050583"/>
    <w:rsid w:val="00051527"/>
    <w:rsid w:val="00051AFF"/>
    <w:rsid w:val="00051B1E"/>
    <w:rsid w:val="00051FCE"/>
    <w:rsid w:val="00051FCF"/>
    <w:rsid w:val="0005250A"/>
    <w:rsid w:val="00052932"/>
    <w:rsid w:val="00052F25"/>
    <w:rsid w:val="00053176"/>
    <w:rsid w:val="0005334A"/>
    <w:rsid w:val="0005467C"/>
    <w:rsid w:val="00054F61"/>
    <w:rsid w:val="00054F67"/>
    <w:rsid w:val="00055374"/>
    <w:rsid w:val="00055D4F"/>
    <w:rsid w:val="00055EB2"/>
    <w:rsid w:val="00056467"/>
    <w:rsid w:val="00056727"/>
    <w:rsid w:val="00056B39"/>
    <w:rsid w:val="00057928"/>
    <w:rsid w:val="00057D0F"/>
    <w:rsid w:val="000605E0"/>
    <w:rsid w:val="00060615"/>
    <w:rsid w:val="0006078C"/>
    <w:rsid w:val="00060A4D"/>
    <w:rsid w:val="00060B07"/>
    <w:rsid w:val="00061357"/>
    <w:rsid w:val="00061451"/>
    <w:rsid w:val="00061ECA"/>
    <w:rsid w:val="000627F4"/>
    <w:rsid w:val="000629FC"/>
    <w:rsid w:val="00063141"/>
    <w:rsid w:val="000633FA"/>
    <w:rsid w:val="00063802"/>
    <w:rsid w:val="000642D7"/>
    <w:rsid w:val="00064B17"/>
    <w:rsid w:val="00064FBD"/>
    <w:rsid w:val="00065597"/>
    <w:rsid w:val="00065747"/>
    <w:rsid w:val="00065B00"/>
    <w:rsid w:val="00065D97"/>
    <w:rsid w:val="00065DEA"/>
    <w:rsid w:val="00066136"/>
    <w:rsid w:val="000663CC"/>
    <w:rsid w:val="000663DF"/>
    <w:rsid w:val="00066A65"/>
    <w:rsid w:val="0006702A"/>
    <w:rsid w:val="000672CA"/>
    <w:rsid w:val="000675C5"/>
    <w:rsid w:val="0006760A"/>
    <w:rsid w:val="00067D92"/>
    <w:rsid w:val="00067E56"/>
    <w:rsid w:val="000701A3"/>
    <w:rsid w:val="00070321"/>
    <w:rsid w:val="00070342"/>
    <w:rsid w:val="000709B2"/>
    <w:rsid w:val="00070B8B"/>
    <w:rsid w:val="000717A4"/>
    <w:rsid w:val="000717CC"/>
    <w:rsid w:val="00072391"/>
    <w:rsid w:val="000726EF"/>
    <w:rsid w:val="00072767"/>
    <w:rsid w:val="000727EF"/>
    <w:rsid w:val="00072830"/>
    <w:rsid w:val="00072A46"/>
    <w:rsid w:val="00072B86"/>
    <w:rsid w:val="000733A5"/>
    <w:rsid w:val="000752FA"/>
    <w:rsid w:val="00075C10"/>
    <w:rsid w:val="0007697A"/>
    <w:rsid w:val="0007706B"/>
    <w:rsid w:val="00077609"/>
    <w:rsid w:val="00077704"/>
    <w:rsid w:val="00077B3C"/>
    <w:rsid w:val="00077CF9"/>
    <w:rsid w:val="0008019B"/>
    <w:rsid w:val="00080503"/>
    <w:rsid w:val="0008057C"/>
    <w:rsid w:val="000810D2"/>
    <w:rsid w:val="00081211"/>
    <w:rsid w:val="00081A48"/>
    <w:rsid w:val="00081AC5"/>
    <w:rsid w:val="00081B23"/>
    <w:rsid w:val="000820BB"/>
    <w:rsid w:val="0008242F"/>
    <w:rsid w:val="000834A6"/>
    <w:rsid w:val="0008358A"/>
    <w:rsid w:val="00083779"/>
    <w:rsid w:val="000837A4"/>
    <w:rsid w:val="00083A2F"/>
    <w:rsid w:val="00083F6C"/>
    <w:rsid w:val="0008451E"/>
    <w:rsid w:val="0008491F"/>
    <w:rsid w:val="0008492D"/>
    <w:rsid w:val="00085985"/>
    <w:rsid w:val="00085A01"/>
    <w:rsid w:val="00086861"/>
    <w:rsid w:val="00086998"/>
    <w:rsid w:val="000877ED"/>
    <w:rsid w:val="00087A50"/>
    <w:rsid w:val="00090117"/>
    <w:rsid w:val="0009058E"/>
    <w:rsid w:val="000906B8"/>
    <w:rsid w:val="00090954"/>
    <w:rsid w:val="00091152"/>
    <w:rsid w:val="00091164"/>
    <w:rsid w:val="000913D6"/>
    <w:rsid w:val="00091606"/>
    <w:rsid w:val="000916F4"/>
    <w:rsid w:val="00091878"/>
    <w:rsid w:val="0009190A"/>
    <w:rsid w:val="00091955"/>
    <w:rsid w:val="00092440"/>
    <w:rsid w:val="0009249A"/>
    <w:rsid w:val="00093AB9"/>
    <w:rsid w:val="00094774"/>
    <w:rsid w:val="00094986"/>
    <w:rsid w:val="00094A0A"/>
    <w:rsid w:val="00094B51"/>
    <w:rsid w:val="00094BB2"/>
    <w:rsid w:val="00094CF9"/>
    <w:rsid w:val="00095093"/>
    <w:rsid w:val="00095A49"/>
    <w:rsid w:val="00095CD1"/>
    <w:rsid w:val="000960E5"/>
    <w:rsid w:val="000968FB"/>
    <w:rsid w:val="00097229"/>
    <w:rsid w:val="0009741A"/>
    <w:rsid w:val="00097463"/>
    <w:rsid w:val="000974C2"/>
    <w:rsid w:val="00097CE1"/>
    <w:rsid w:val="000A0A51"/>
    <w:rsid w:val="000A0C55"/>
    <w:rsid w:val="000A0DF7"/>
    <w:rsid w:val="000A112C"/>
    <w:rsid w:val="000A15DA"/>
    <w:rsid w:val="000A24D6"/>
    <w:rsid w:val="000A2A57"/>
    <w:rsid w:val="000A2D36"/>
    <w:rsid w:val="000A311D"/>
    <w:rsid w:val="000A31FC"/>
    <w:rsid w:val="000A37FA"/>
    <w:rsid w:val="000A3816"/>
    <w:rsid w:val="000A3C13"/>
    <w:rsid w:val="000A3C29"/>
    <w:rsid w:val="000A407D"/>
    <w:rsid w:val="000A43AE"/>
    <w:rsid w:val="000A47E3"/>
    <w:rsid w:val="000A484F"/>
    <w:rsid w:val="000A5006"/>
    <w:rsid w:val="000A5D84"/>
    <w:rsid w:val="000A5F30"/>
    <w:rsid w:val="000A60EE"/>
    <w:rsid w:val="000A6337"/>
    <w:rsid w:val="000A63EA"/>
    <w:rsid w:val="000A652A"/>
    <w:rsid w:val="000A6609"/>
    <w:rsid w:val="000A6E19"/>
    <w:rsid w:val="000A79FF"/>
    <w:rsid w:val="000A7A7C"/>
    <w:rsid w:val="000A7E90"/>
    <w:rsid w:val="000A7ECE"/>
    <w:rsid w:val="000B0119"/>
    <w:rsid w:val="000B0247"/>
    <w:rsid w:val="000B0560"/>
    <w:rsid w:val="000B0A49"/>
    <w:rsid w:val="000B1286"/>
    <w:rsid w:val="000B1FD4"/>
    <w:rsid w:val="000B2485"/>
    <w:rsid w:val="000B250F"/>
    <w:rsid w:val="000B27CE"/>
    <w:rsid w:val="000B2A24"/>
    <w:rsid w:val="000B2C41"/>
    <w:rsid w:val="000B2D9B"/>
    <w:rsid w:val="000B35F2"/>
    <w:rsid w:val="000B4311"/>
    <w:rsid w:val="000B4501"/>
    <w:rsid w:val="000B4A98"/>
    <w:rsid w:val="000B4AB3"/>
    <w:rsid w:val="000B52BD"/>
    <w:rsid w:val="000B5834"/>
    <w:rsid w:val="000B5BBA"/>
    <w:rsid w:val="000B5BF2"/>
    <w:rsid w:val="000B5FEB"/>
    <w:rsid w:val="000B6A08"/>
    <w:rsid w:val="000B6CE8"/>
    <w:rsid w:val="000B6D54"/>
    <w:rsid w:val="000B700E"/>
    <w:rsid w:val="000B7B49"/>
    <w:rsid w:val="000C0001"/>
    <w:rsid w:val="000C0021"/>
    <w:rsid w:val="000C029E"/>
    <w:rsid w:val="000C0C1E"/>
    <w:rsid w:val="000C0CBA"/>
    <w:rsid w:val="000C112C"/>
    <w:rsid w:val="000C13BE"/>
    <w:rsid w:val="000C1A93"/>
    <w:rsid w:val="000C1BA5"/>
    <w:rsid w:val="000C1C7C"/>
    <w:rsid w:val="000C2289"/>
    <w:rsid w:val="000C23F7"/>
    <w:rsid w:val="000C2C72"/>
    <w:rsid w:val="000C2D11"/>
    <w:rsid w:val="000C2FD7"/>
    <w:rsid w:val="000C325F"/>
    <w:rsid w:val="000C3AAC"/>
    <w:rsid w:val="000C3E67"/>
    <w:rsid w:val="000C4621"/>
    <w:rsid w:val="000C4A64"/>
    <w:rsid w:val="000C566C"/>
    <w:rsid w:val="000C56F6"/>
    <w:rsid w:val="000C56FE"/>
    <w:rsid w:val="000C5A51"/>
    <w:rsid w:val="000C6184"/>
    <w:rsid w:val="000C635F"/>
    <w:rsid w:val="000C6FC6"/>
    <w:rsid w:val="000C7199"/>
    <w:rsid w:val="000C7E7E"/>
    <w:rsid w:val="000D01C4"/>
    <w:rsid w:val="000D054B"/>
    <w:rsid w:val="000D0F4B"/>
    <w:rsid w:val="000D14D4"/>
    <w:rsid w:val="000D15CE"/>
    <w:rsid w:val="000D1642"/>
    <w:rsid w:val="000D16DB"/>
    <w:rsid w:val="000D1753"/>
    <w:rsid w:val="000D2150"/>
    <w:rsid w:val="000D2278"/>
    <w:rsid w:val="000D2376"/>
    <w:rsid w:val="000D2745"/>
    <w:rsid w:val="000D2CEE"/>
    <w:rsid w:val="000D3100"/>
    <w:rsid w:val="000D3141"/>
    <w:rsid w:val="000D3859"/>
    <w:rsid w:val="000D3919"/>
    <w:rsid w:val="000D3AB1"/>
    <w:rsid w:val="000D4412"/>
    <w:rsid w:val="000D4CFB"/>
    <w:rsid w:val="000D4DAD"/>
    <w:rsid w:val="000D50AD"/>
    <w:rsid w:val="000D52A7"/>
    <w:rsid w:val="000D5819"/>
    <w:rsid w:val="000D63E8"/>
    <w:rsid w:val="000D6823"/>
    <w:rsid w:val="000D7481"/>
    <w:rsid w:val="000D7CDE"/>
    <w:rsid w:val="000D7CED"/>
    <w:rsid w:val="000D7EFF"/>
    <w:rsid w:val="000E042F"/>
    <w:rsid w:val="000E06F1"/>
    <w:rsid w:val="000E0B99"/>
    <w:rsid w:val="000E0BB0"/>
    <w:rsid w:val="000E1200"/>
    <w:rsid w:val="000E1493"/>
    <w:rsid w:val="000E17B6"/>
    <w:rsid w:val="000E2698"/>
    <w:rsid w:val="000E29EF"/>
    <w:rsid w:val="000E31A3"/>
    <w:rsid w:val="000E36A7"/>
    <w:rsid w:val="000E4339"/>
    <w:rsid w:val="000E446A"/>
    <w:rsid w:val="000E514E"/>
    <w:rsid w:val="000E5335"/>
    <w:rsid w:val="000E581A"/>
    <w:rsid w:val="000E59FB"/>
    <w:rsid w:val="000E5D2D"/>
    <w:rsid w:val="000E5FAF"/>
    <w:rsid w:val="000E6265"/>
    <w:rsid w:val="000E6532"/>
    <w:rsid w:val="000E67D6"/>
    <w:rsid w:val="000E6C5C"/>
    <w:rsid w:val="000E6ECC"/>
    <w:rsid w:val="000E7408"/>
    <w:rsid w:val="000E7CCD"/>
    <w:rsid w:val="000F0735"/>
    <w:rsid w:val="000F1197"/>
    <w:rsid w:val="000F11C6"/>
    <w:rsid w:val="000F128E"/>
    <w:rsid w:val="000F24DF"/>
    <w:rsid w:val="000F2D43"/>
    <w:rsid w:val="000F30DD"/>
    <w:rsid w:val="000F3967"/>
    <w:rsid w:val="000F3A47"/>
    <w:rsid w:val="000F4704"/>
    <w:rsid w:val="000F4940"/>
    <w:rsid w:val="000F4A5D"/>
    <w:rsid w:val="000F4AD3"/>
    <w:rsid w:val="000F4C38"/>
    <w:rsid w:val="000F4CAC"/>
    <w:rsid w:val="000F4E7F"/>
    <w:rsid w:val="000F4EA0"/>
    <w:rsid w:val="000F4F10"/>
    <w:rsid w:val="000F4FA6"/>
    <w:rsid w:val="000F520F"/>
    <w:rsid w:val="000F645E"/>
    <w:rsid w:val="000F650E"/>
    <w:rsid w:val="000F66AD"/>
    <w:rsid w:val="000F6AA5"/>
    <w:rsid w:val="000F6C5D"/>
    <w:rsid w:val="000F71F5"/>
    <w:rsid w:val="000F730F"/>
    <w:rsid w:val="000F7431"/>
    <w:rsid w:val="000F79E4"/>
    <w:rsid w:val="0010092C"/>
    <w:rsid w:val="00100CD9"/>
    <w:rsid w:val="00100FD9"/>
    <w:rsid w:val="00100FF4"/>
    <w:rsid w:val="001019F6"/>
    <w:rsid w:val="00101C33"/>
    <w:rsid w:val="00101F27"/>
    <w:rsid w:val="001020B7"/>
    <w:rsid w:val="00102347"/>
    <w:rsid w:val="00102790"/>
    <w:rsid w:val="00103685"/>
    <w:rsid w:val="00103E56"/>
    <w:rsid w:val="0010488F"/>
    <w:rsid w:val="00104AA2"/>
    <w:rsid w:val="00104B98"/>
    <w:rsid w:val="0010512F"/>
    <w:rsid w:val="001052FF"/>
    <w:rsid w:val="001055EA"/>
    <w:rsid w:val="00105F7D"/>
    <w:rsid w:val="001062EB"/>
    <w:rsid w:val="00106426"/>
    <w:rsid w:val="00106A7F"/>
    <w:rsid w:val="0010703E"/>
    <w:rsid w:val="0010707F"/>
    <w:rsid w:val="00107989"/>
    <w:rsid w:val="00107B6C"/>
    <w:rsid w:val="001102B3"/>
    <w:rsid w:val="00111860"/>
    <w:rsid w:val="001119C7"/>
    <w:rsid w:val="00111E16"/>
    <w:rsid w:val="00113422"/>
    <w:rsid w:val="00114218"/>
    <w:rsid w:val="001142F4"/>
    <w:rsid w:val="001143DA"/>
    <w:rsid w:val="00115035"/>
    <w:rsid w:val="00115BEB"/>
    <w:rsid w:val="00115EB3"/>
    <w:rsid w:val="00116C38"/>
    <w:rsid w:val="00117226"/>
    <w:rsid w:val="001172D2"/>
    <w:rsid w:val="0011744C"/>
    <w:rsid w:val="001175F5"/>
    <w:rsid w:val="00117634"/>
    <w:rsid w:val="00117A90"/>
    <w:rsid w:val="00117D76"/>
    <w:rsid w:val="00120C44"/>
    <w:rsid w:val="0012122C"/>
    <w:rsid w:val="00121988"/>
    <w:rsid w:val="001229B0"/>
    <w:rsid w:val="001229FB"/>
    <w:rsid w:val="00122A37"/>
    <w:rsid w:val="00122EC0"/>
    <w:rsid w:val="00122F4A"/>
    <w:rsid w:val="001242A0"/>
    <w:rsid w:val="001245A9"/>
    <w:rsid w:val="00125318"/>
    <w:rsid w:val="001253B1"/>
    <w:rsid w:val="001255B1"/>
    <w:rsid w:val="00125DCB"/>
    <w:rsid w:val="00126124"/>
    <w:rsid w:val="001265B4"/>
    <w:rsid w:val="00126667"/>
    <w:rsid w:val="00126839"/>
    <w:rsid w:val="00126E3C"/>
    <w:rsid w:val="001274F0"/>
    <w:rsid w:val="0012750E"/>
    <w:rsid w:val="001277BD"/>
    <w:rsid w:val="00127988"/>
    <w:rsid w:val="00127BDF"/>
    <w:rsid w:val="00130201"/>
    <w:rsid w:val="0013038F"/>
    <w:rsid w:val="0013045B"/>
    <w:rsid w:val="00130667"/>
    <w:rsid w:val="00130CA9"/>
    <w:rsid w:val="0013107E"/>
    <w:rsid w:val="0013116B"/>
    <w:rsid w:val="00131215"/>
    <w:rsid w:val="00131489"/>
    <w:rsid w:val="0013212F"/>
    <w:rsid w:val="001328AF"/>
    <w:rsid w:val="00132B2D"/>
    <w:rsid w:val="00133472"/>
    <w:rsid w:val="001335C2"/>
    <w:rsid w:val="00133936"/>
    <w:rsid w:val="00133FF6"/>
    <w:rsid w:val="00134240"/>
    <w:rsid w:val="00134512"/>
    <w:rsid w:val="00134581"/>
    <w:rsid w:val="0013494B"/>
    <w:rsid w:val="00134AD1"/>
    <w:rsid w:val="00134DD9"/>
    <w:rsid w:val="001351CC"/>
    <w:rsid w:val="001352C2"/>
    <w:rsid w:val="0013544B"/>
    <w:rsid w:val="00135502"/>
    <w:rsid w:val="00135C3D"/>
    <w:rsid w:val="0013602F"/>
    <w:rsid w:val="001360DA"/>
    <w:rsid w:val="00136DDC"/>
    <w:rsid w:val="001370C2"/>
    <w:rsid w:val="0013784D"/>
    <w:rsid w:val="0013790D"/>
    <w:rsid w:val="00137D20"/>
    <w:rsid w:val="00140213"/>
    <w:rsid w:val="00140866"/>
    <w:rsid w:val="0014091F"/>
    <w:rsid w:val="00140F31"/>
    <w:rsid w:val="00141FCC"/>
    <w:rsid w:val="00142738"/>
    <w:rsid w:val="001427F2"/>
    <w:rsid w:val="00142892"/>
    <w:rsid w:val="00142A7C"/>
    <w:rsid w:val="001434DD"/>
    <w:rsid w:val="00143D4F"/>
    <w:rsid w:val="00144320"/>
    <w:rsid w:val="001443F0"/>
    <w:rsid w:val="0014464C"/>
    <w:rsid w:val="0014495A"/>
    <w:rsid w:val="0014527E"/>
    <w:rsid w:val="00145960"/>
    <w:rsid w:val="00146349"/>
    <w:rsid w:val="00146423"/>
    <w:rsid w:val="00146814"/>
    <w:rsid w:val="00146E80"/>
    <w:rsid w:val="00147037"/>
    <w:rsid w:val="00147218"/>
    <w:rsid w:val="00147AA3"/>
    <w:rsid w:val="00147C0E"/>
    <w:rsid w:val="00150166"/>
    <w:rsid w:val="0015040E"/>
    <w:rsid w:val="001505DE"/>
    <w:rsid w:val="00150638"/>
    <w:rsid w:val="001508F9"/>
    <w:rsid w:val="00150E02"/>
    <w:rsid w:val="00150E41"/>
    <w:rsid w:val="00151638"/>
    <w:rsid w:val="00151888"/>
    <w:rsid w:val="001525DD"/>
    <w:rsid w:val="00152612"/>
    <w:rsid w:val="00153226"/>
    <w:rsid w:val="00153EE8"/>
    <w:rsid w:val="00154B53"/>
    <w:rsid w:val="00154BEB"/>
    <w:rsid w:val="001552ED"/>
    <w:rsid w:val="00155545"/>
    <w:rsid w:val="0015587A"/>
    <w:rsid w:val="00156EF5"/>
    <w:rsid w:val="0015704B"/>
    <w:rsid w:val="0015732F"/>
    <w:rsid w:val="001578D3"/>
    <w:rsid w:val="00157C81"/>
    <w:rsid w:val="00160BEE"/>
    <w:rsid w:val="0016112E"/>
    <w:rsid w:val="0016143A"/>
    <w:rsid w:val="0016163C"/>
    <w:rsid w:val="00161656"/>
    <w:rsid w:val="001617BF"/>
    <w:rsid w:val="00161951"/>
    <w:rsid w:val="001619E0"/>
    <w:rsid w:val="00161A7E"/>
    <w:rsid w:val="001621D6"/>
    <w:rsid w:val="00162A15"/>
    <w:rsid w:val="00163463"/>
    <w:rsid w:val="0016398A"/>
    <w:rsid w:val="00165D5E"/>
    <w:rsid w:val="00166235"/>
    <w:rsid w:val="00166857"/>
    <w:rsid w:val="00166DDF"/>
    <w:rsid w:val="00166EAD"/>
    <w:rsid w:val="001670CF"/>
    <w:rsid w:val="001678DD"/>
    <w:rsid w:val="0017020C"/>
    <w:rsid w:val="00170B1D"/>
    <w:rsid w:val="00170C97"/>
    <w:rsid w:val="00170DFC"/>
    <w:rsid w:val="001712F9"/>
    <w:rsid w:val="00172595"/>
    <w:rsid w:val="00172A04"/>
    <w:rsid w:val="00172EE6"/>
    <w:rsid w:val="001731C9"/>
    <w:rsid w:val="00173507"/>
    <w:rsid w:val="00173511"/>
    <w:rsid w:val="001737D9"/>
    <w:rsid w:val="00173C2C"/>
    <w:rsid w:val="00173E3A"/>
    <w:rsid w:val="001749F7"/>
    <w:rsid w:val="00174B31"/>
    <w:rsid w:val="00174BDD"/>
    <w:rsid w:val="00174CC1"/>
    <w:rsid w:val="001758BF"/>
    <w:rsid w:val="00175CCA"/>
    <w:rsid w:val="00175D8D"/>
    <w:rsid w:val="001765E3"/>
    <w:rsid w:val="0017666C"/>
    <w:rsid w:val="00176914"/>
    <w:rsid w:val="00176C39"/>
    <w:rsid w:val="00176E10"/>
    <w:rsid w:val="00177361"/>
    <w:rsid w:val="00177448"/>
    <w:rsid w:val="00177D3B"/>
    <w:rsid w:val="00177F61"/>
    <w:rsid w:val="00180099"/>
    <w:rsid w:val="00180415"/>
    <w:rsid w:val="001808A4"/>
    <w:rsid w:val="00180BC0"/>
    <w:rsid w:val="00181639"/>
    <w:rsid w:val="00181895"/>
    <w:rsid w:val="0018199E"/>
    <w:rsid w:val="001819A3"/>
    <w:rsid w:val="00181A56"/>
    <w:rsid w:val="00181A75"/>
    <w:rsid w:val="00182803"/>
    <w:rsid w:val="00182D84"/>
    <w:rsid w:val="00182DA2"/>
    <w:rsid w:val="00182EF9"/>
    <w:rsid w:val="00183493"/>
    <w:rsid w:val="00183A3A"/>
    <w:rsid w:val="00184379"/>
    <w:rsid w:val="00184492"/>
    <w:rsid w:val="00185728"/>
    <w:rsid w:val="00185842"/>
    <w:rsid w:val="00185CAC"/>
    <w:rsid w:val="00185F72"/>
    <w:rsid w:val="001863C5"/>
    <w:rsid w:val="00187D0F"/>
    <w:rsid w:val="00190886"/>
    <w:rsid w:val="0019154A"/>
    <w:rsid w:val="00191574"/>
    <w:rsid w:val="00191C24"/>
    <w:rsid w:val="001926D8"/>
    <w:rsid w:val="00192700"/>
    <w:rsid w:val="0019288C"/>
    <w:rsid w:val="00192D91"/>
    <w:rsid w:val="0019303D"/>
    <w:rsid w:val="00193318"/>
    <w:rsid w:val="0019373D"/>
    <w:rsid w:val="001940FF"/>
    <w:rsid w:val="001945CF"/>
    <w:rsid w:val="0019487A"/>
    <w:rsid w:val="00194D4C"/>
    <w:rsid w:val="0019525E"/>
    <w:rsid w:val="001953C4"/>
    <w:rsid w:val="001954B0"/>
    <w:rsid w:val="0019553A"/>
    <w:rsid w:val="00195996"/>
    <w:rsid w:val="00196E5C"/>
    <w:rsid w:val="001975D9"/>
    <w:rsid w:val="0019771F"/>
    <w:rsid w:val="00197802"/>
    <w:rsid w:val="00197BDB"/>
    <w:rsid w:val="00197CCE"/>
    <w:rsid w:val="00197E5A"/>
    <w:rsid w:val="001A0AE3"/>
    <w:rsid w:val="001A0CC5"/>
    <w:rsid w:val="001A0CD0"/>
    <w:rsid w:val="001A10F7"/>
    <w:rsid w:val="001A1224"/>
    <w:rsid w:val="001A12BF"/>
    <w:rsid w:val="001A1755"/>
    <w:rsid w:val="001A1AB5"/>
    <w:rsid w:val="001A1C5A"/>
    <w:rsid w:val="001A1C79"/>
    <w:rsid w:val="001A1F20"/>
    <w:rsid w:val="001A23A3"/>
    <w:rsid w:val="001A23CC"/>
    <w:rsid w:val="001A24AD"/>
    <w:rsid w:val="001A28FF"/>
    <w:rsid w:val="001A31A9"/>
    <w:rsid w:val="001A36CF"/>
    <w:rsid w:val="001A5A0F"/>
    <w:rsid w:val="001A6101"/>
    <w:rsid w:val="001A62F4"/>
    <w:rsid w:val="001A644B"/>
    <w:rsid w:val="001A64CD"/>
    <w:rsid w:val="001A684D"/>
    <w:rsid w:val="001A6A86"/>
    <w:rsid w:val="001A6AD7"/>
    <w:rsid w:val="001A733A"/>
    <w:rsid w:val="001A758F"/>
    <w:rsid w:val="001B1CED"/>
    <w:rsid w:val="001B1F10"/>
    <w:rsid w:val="001B28D5"/>
    <w:rsid w:val="001B28DC"/>
    <w:rsid w:val="001B29D7"/>
    <w:rsid w:val="001B3337"/>
    <w:rsid w:val="001B3EED"/>
    <w:rsid w:val="001B3F08"/>
    <w:rsid w:val="001B3F22"/>
    <w:rsid w:val="001B3FC1"/>
    <w:rsid w:val="001B413E"/>
    <w:rsid w:val="001B4C61"/>
    <w:rsid w:val="001B536A"/>
    <w:rsid w:val="001B5939"/>
    <w:rsid w:val="001B6AFB"/>
    <w:rsid w:val="001B6EA3"/>
    <w:rsid w:val="001B7A1E"/>
    <w:rsid w:val="001B7E9E"/>
    <w:rsid w:val="001C01B2"/>
    <w:rsid w:val="001C0269"/>
    <w:rsid w:val="001C0317"/>
    <w:rsid w:val="001C0932"/>
    <w:rsid w:val="001C1053"/>
    <w:rsid w:val="001C21CB"/>
    <w:rsid w:val="001C223D"/>
    <w:rsid w:val="001C269A"/>
    <w:rsid w:val="001C2759"/>
    <w:rsid w:val="001C27CE"/>
    <w:rsid w:val="001C32C0"/>
    <w:rsid w:val="001C380E"/>
    <w:rsid w:val="001C3A7A"/>
    <w:rsid w:val="001C4A13"/>
    <w:rsid w:val="001C4EC4"/>
    <w:rsid w:val="001C4ECB"/>
    <w:rsid w:val="001C4EDD"/>
    <w:rsid w:val="001C4F47"/>
    <w:rsid w:val="001C53EF"/>
    <w:rsid w:val="001C5738"/>
    <w:rsid w:val="001C5CFE"/>
    <w:rsid w:val="001C5E2A"/>
    <w:rsid w:val="001C658D"/>
    <w:rsid w:val="001C6737"/>
    <w:rsid w:val="001C6E64"/>
    <w:rsid w:val="001C6EAC"/>
    <w:rsid w:val="001C76BE"/>
    <w:rsid w:val="001C7961"/>
    <w:rsid w:val="001C7A3A"/>
    <w:rsid w:val="001D0DB4"/>
    <w:rsid w:val="001D0FA6"/>
    <w:rsid w:val="001D16D9"/>
    <w:rsid w:val="001D17A1"/>
    <w:rsid w:val="001D1A81"/>
    <w:rsid w:val="001D1F5B"/>
    <w:rsid w:val="001D3426"/>
    <w:rsid w:val="001D3836"/>
    <w:rsid w:val="001D49EF"/>
    <w:rsid w:val="001D5437"/>
    <w:rsid w:val="001D5849"/>
    <w:rsid w:val="001D5B85"/>
    <w:rsid w:val="001D61C4"/>
    <w:rsid w:val="001D66A3"/>
    <w:rsid w:val="001D67F7"/>
    <w:rsid w:val="001D6DBA"/>
    <w:rsid w:val="001D7008"/>
    <w:rsid w:val="001D754C"/>
    <w:rsid w:val="001D75F6"/>
    <w:rsid w:val="001D7ABB"/>
    <w:rsid w:val="001D7C5A"/>
    <w:rsid w:val="001E04A2"/>
    <w:rsid w:val="001E0D10"/>
    <w:rsid w:val="001E11F9"/>
    <w:rsid w:val="001E1809"/>
    <w:rsid w:val="001E1C46"/>
    <w:rsid w:val="001E1E3D"/>
    <w:rsid w:val="001E2069"/>
    <w:rsid w:val="001E218E"/>
    <w:rsid w:val="001E22C6"/>
    <w:rsid w:val="001E2937"/>
    <w:rsid w:val="001E2BFB"/>
    <w:rsid w:val="001E2F5A"/>
    <w:rsid w:val="001E39A3"/>
    <w:rsid w:val="001E3CF9"/>
    <w:rsid w:val="001E4641"/>
    <w:rsid w:val="001E4EB2"/>
    <w:rsid w:val="001E538D"/>
    <w:rsid w:val="001E55AE"/>
    <w:rsid w:val="001E59F1"/>
    <w:rsid w:val="001E5A61"/>
    <w:rsid w:val="001E6A35"/>
    <w:rsid w:val="001E6E5A"/>
    <w:rsid w:val="001E734D"/>
    <w:rsid w:val="001E7C80"/>
    <w:rsid w:val="001E7E83"/>
    <w:rsid w:val="001F0499"/>
    <w:rsid w:val="001F04EC"/>
    <w:rsid w:val="001F0826"/>
    <w:rsid w:val="001F0869"/>
    <w:rsid w:val="001F0EA7"/>
    <w:rsid w:val="001F17BE"/>
    <w:rsid w:val="001F17F4"/>
    <w:rsid w:val="001F185C"/>
    <w:rsid w:val="001F1FE3"/>
    <w:rsid w:val="001F2DAA"/>
    <w:rsid w:val="001F3145"/>
    <w:rsid w:val="001F3739"/>
    <w:rsid w:val="001F3E73"/>
    <w:rsid w:val="001F450C"/>
    <w:rsid w:val="001F47C2"/>
    <w:rsid w:val="001F496D"/>
    <w:rsid w:val="001F4DDF"/>
    <w:rsid w:val="001F5E72"/>
    <w:rsid w:val="001F5F6A"/>
    <w:rsid w:val="001F63C4"/>
    <w:rsid w:val="001F643D"/>
    <w:rsid w:val="001F6510"/>
    <w:rsid w:val="001F6D2C"/>
    <w:rsid w:val="001F6DA9"/>
    <w:rsid w:val="001F7415"/>
    <w:rsid w:val="001F77FA"/>
    <w:rsid w:val="001F7974"/>
    <w:rsid w:val="00200007"/>
    <w:rsid w:val="002001B4"/>
    <w:rsid w:val="0020059B"/>
    <w:rsid w:val="002009CC"/>
    <w:rsid w:val="002010DE"/>
    <w:rsid w:val="002011F1"/>
    <w:rsid w:val="0020150C"/>
    <w:rsid w:val="00201A1F"/>
    <w:rsid w:val="00202867"/>
    <w:rsid w:val="00202BBA"/>
    <w:rsid w:val="00202F86"/>
    <w:rsid w:val="00203228"/>
    <w:rsid w:val="00203417"/>
    <w:rsid w:val="002034EE"/>
    <w:rsid w:val="002035E6"/>
    <w:rsid w:val="00203973"/>
    <w:rsid w:val="00203DE9"/>
    <w:rsid w:val="00203EAC"/>
    <w:rsid w:val="0020441D"/>
    <w:rsid w:val="00204610"/>
    <w:rsid w:val="002049CF"/>
    <w:rsid w:val="002050C8"/>
    <w:rsid w:val="00205EC7"/>
    <w:rsid w:val="00206B01"/>
    <w:rsid w:val="00206ECD"/>
    <w:rsid w:val="0020752E"/>
    <w:rsid w:val="00207868"/>
    <w:rsid w:val="002078E0"/>
    <w:rsid w:val="0020798F"/>
    <w:rsid w:val="00207BC6"/>
    <w:rsid w:val="00207C68"/>
    <w:rsid w:val="00207DE4"/>
    <w:rsid w:val="002102F7"/>
    <w:rsid w:val="002106FD"/>
    <w:rsid w:val="0021072A"/>
    <w:rsid w:val="0021098D"/>
    <w:rsid w:val="002109CA"/>
    <w:rsid w:val="00210B0A"/>
    <w:rsid w:val="00210BCC"/>
    <w:rsid w:val="00211700"/>
    <w:rsid w:val="0021186A"/>
    <w:rsid w:val="00211951"/>
    <w:rsid w:val="00211BA1"/>
    <w:rsid w:val="00212023"/>
    <w:rsid w:val="002120D6"/>
    <w:rsid w:val="002120E0"/>
    <w:rsid w:val="00212175"/>
    <w:rsid w:val="00212AC5"/>
    <w:rsid w:val="00212C78"/>
    <w:rsid w:val="0021310D"/>
    <w:rsid w:val="002132CC"/>
    <w:rsid w:val="0021332B"/>
    <w:rsid w:val="002136AF"/>
    <w:rsid w:val="0021399B"/>
    <w:rsid w:val="00214233"/>
    <w:rsid w:val="002142E4"/>
    <w:rsid w:val="002145C6"/>
    <w:rsid w:val="002149C1"/>
    <w:rsid w:val="00214ACA"/>
    <w:rsid w:val="00214B24"/>
    <w:rsid w:val="00215134"/>
    <w:rsid w:val="00215266"/>
    <w:rsid w:val="00215832"/>
    <w:rsid w:val="00215C11"/>
    <w:rsid w:val="00216525"/>
    <w:rsid w:val="0021693B"/>
    <w:rsid w:val="002169AF"/>
    <w:rsid w:val="00216B3E"/>
    <w:rsid w:val="00216BE8"/>
    <w:rsid w:val="00220206"/>
    <w:rsid w:val="00220CD0"/>
    <w:rsid w:val="00221683"/>
    <w:rsid w:val="002216AF"/>
    <w:rsid w:val="0022171A"/>
    <w:rsid w:val="002217B5"/>
    <w:rsid w:val="00222833"/>
    <w:rsid w:val="00222E9A"/>
    <w:rsid w:val="00223171"/>
    <w:rsid w:val="002233F0"/>
    <w:rsid w:val="0022411F"/>
    <w:rsid w:val="002245A3"/>
    <w:rsid w:val="00224D2D"/>
    <w:rsid w:val="0022546F"/>
    <w:rsid w:val="00225976"/>
    <w:rsid w:val="00225EA3"/>
    <w:rsid w:val="0022627E"/>
    <w:rsid w:val="00226FA6"/>
    <w:rsid w:val="00227106"/>
    <w:rsid w:val="002271E3"/>
    <w:rsid w:val="00230072"/>
    <w:rsid w:val="00230106"/>
    <w:rsid w:val="002306F3"/>
    <w:rsid w:val="002315C0"/>
    <w:rsid w:val="002316E0"/>
    <w:rsid w:val="00232093"/>
    <w:rsid w:val="0023216E"/>
    <w:rsid w:val="0023245A"/>
    <w:rsid w:val="0023294A"/>
    <w:rsid w:val="00232FE5"/>
    <w:rsid w:val="002331B7"/>
    <w:rsid w:val="00233BBB"/>
    <w:rsid w:val="002346A2"/>
    <w:rsid w:val="00234EB0"/>
    <w:rsid w:val="00235021"/>
    <w:rsid w:val="002352CD"/>
    <w:rsid w:val="00235581"/>
    <w:rsid w:val="00235998"/>
    <w:rsid w:val="00236203"/>
    <w:rsid w:val="00237052"/>
    <w:rsid w:val="002370BD"/>
    <w:rsid w:val="002372C7"/>
    <w:rsid w:val="002376F0"/>
    <w:rsid w:val="002406AE"/>
    <w:rsid w:val="00240886"/>
    <w:rsid w:val="00240895"/>
    <w:rsid w:val="00240E97"/>
    <w:rsid w:val="002411F4"/>
    <w:rsid w:val="00241409"/>
    <w:rsid w:val="00241679"/>
    <w:rsid w:val="00241DCD"/>
    <w:rsid w:val="00241F59"/>
    <w:rsid w:val="00242358"/>
    <w:rsid w:val="00242535"/>
    <w:rsid w:val="00242E0B"/>
    <w:rsid w:val="00242EB9"/>
    <w:rsid w:val="00242FA1"/>
    <w:rsid w:val="00243137"/>
    <w:rsid w:val="0024335C"/>
    <w:rsid w:val="00243D20"/>
    <w:rsid w:val="00243E38"/>
    <w:rsid w:val="002441C8"/>
    <w:rsid w:val="002441E9"/>
    <w:rsid w:val="00244A3A"/>
    <w:rsid w:val="002453A1"/>
    <w:rsid w:val="002454C5"/>
    <w:rsid w:val="00245D9D"/>
    <w:rsid w:val="0024652D"/>
    <w:rsid w:val="00246568"/>
    <w:rsid w:val="00246C6F"/>
    <w:rsid w:val="00246D35"/>
    <w:rsid w:val="0024774B"/>
    <w:rsid w:val="00247783"/>
    <w:rsid w:val="00247AF4"/>
    <w:rsid w:val="00247CF0"/>
    <w:rsid w:val="0025041C"/>
    <w:rsid w:val="0025051F"/>
    <w:rsid w:val="00250F10"/>
    <w:rsid w:val="00250F83"/>
    <w:rsid w:val="00250F9F"/>
    <w:rsid w:val="00251163"/>
    <w:rsid w:val="0025152A"/>
    <w:rsid w:val="002516F3"/>
    <w:rsid w:val="00251EFE"/>
    <w:rsid w:val="00252ADA"/>
    <w:rsid w:val="00252BAB"/>
    <w:rsid w:val="00252CD9"/>
    <w:rsid w:val="00252EB9"/>
    <w:rsid w:val="00252ED7"/>
    <w:rsid w:val="00253357"/>
    <w:rsid w:val="002535DD"/>
    <w:rsid w:val="00253D0B"/>
    <w:rsid w:val="00254562"/>
    <w:rsid w:val="002546D2"/>
    <w:rsid w:val="00254C63"/>
    <w:rsid w:val="00255083"/>
    <w:rsid w:val="0025541D"/>
    <w:rsid w:val="00255916"/>
    <w:rsid w:val="00255B0C"/>
    <w:rsid w:val="00255FF5"/>
    <w:rsid w:val="002560D8"/>
    <w:rsid w:val="002561BA"/>
    <w:rsid w:val="002562F9"/>
    <w:rsid w:val="00256803"/>
    <w:rsid w:val="00256AC3"/>
    <w:rsid w:val="00256B5D"/>
    <w:rsid w:val="00256C5D"/>
    <w:rsid w:val="002570C5"/>
    <w:rsid w:val="00260B23"/>
    <w:rsid w:val="00260F7E"/>
    <w:rsid w:val="00260FCC"/>
    <w:rsid w:val="0026137F"/>
    <w:rsid w:val="002613F3"/>
    <w:rsid w:val="002616F1"/>
    <w:rsid w:val="00261C63"/>
    <w:rsid w:val="002620A4"/>
    <w:rsid w:val="0026285C"/>
    <w:rsid w:val="00262FFE"/>
    <w:rsid w:val="002631CB"/>
    <w:rsid w:val="00263A10"/>
    <w:rsid w:val="00264B38"/>
    <w:rsid w:val="00264C4C"/>
    <w:rsid w:val="00264E10"/>
    <w:rsid w:val="00264F61"/>
    <w:rsid w:val="0026554B"/>
    <w:rsid w:val="00265795"/>
    <w:rsid w:val="00265BE2"/>
    <w:rsid w:val="00266461"/>
    <w:rsid w:val="0026646E"/>
    <w:rsid w:val="00267204"/>
    <w:rsid w:val="00267268"/>
    <w:rsid w:val="00267A53"/>
    <w:rsid w:val="00267C0F"/>
    <w:rsid w:val="00267F75"/>
    <w:rsid w:val="00267FF0"/>
    <w:rsid w:val="00270753"/>
    <w:rsid w:val="00270B83"/>
    <w:rsid w:val="0027152B"/>
    <w:rsid w:val="002716F2"/>
    <w:rsid w:val="00271834"/>
    <w:rsid w:val="00271F84"/>
    <w:rsid w:val="002727FF"/>
    <w:rsid w:val="002730E9"/>
    <w:rsid w:val="0027335B"/>
    <w:rsid w:val="00273981"/>
    <w:rsid w:val="00273A04"/>
    <w:rsid w:val="00273A51"/>
    <w:rsid w:val="00273B46"/>
    <w:rsid w:val="00273C2B"/>
    <w:rsid w:val="00273CF8"/>
    <w:rsid w:val="0027446F"/>
    <w:rsid w:val="0027476E"/>
    <w:rsid w:val="002749DE"/>
    <w:rsid w:val="00275663"/>
    <w:rsid w:val="00275E17"/>
    <w:rsid w:val="00275F06"/>
    <w:rsid w:val="00275F33"/>
    <w:rsid w:val="00275FCB"/>
    <w:rsid w:val="00276D2D"/>
    <w:rsid w:val="002770B3"/>
    <w:rsid w:val="0027772D"/>
    <w:rsid w:val="002777F8"/>
    <w:rsid w:val="002779C0"/>
    <w:rsid w:val="002800E5"/>
    <w:rsid w:val="002801F7"/>
    <w:rsid w:val="00280AF3"/>
    <w:rsid w:val="00280F04"/>
    <w:rsid w:val="00280FA9"/>
    <w:rsid w:val="002814A5"/>
    <w:rsid w:val="0028157D"/>
    <w:rsid w:val="0028195D"/>
    <w:rsid w:val="00281C19"/>
    <w:rsid w:val="00281D47"/>
    <w:rsid w:val="002821D4"/>
    <w:rsid w:val="0028261C"/>
    <w:rsid w:val="00282757"/>
    <w:rsid w:val="00282764"/>
    <w:rsid w:val="0028291C"/>
    <w:rsid w:val="00282C09"/>
    <w:rsid w:val="00282C58"/>
    <w:rsid w:val="00282DCF"/>
    <w:rsid w:val="002836BD"/>
    <w:rsid w:val="0028397B"/>
    <w:rsid w:val="00283CB0"/>
    <w:rsid w:val="00283F09"/>
    <w:rsid w:val="00284534"/>
    <w:rsid w:val="002857D7"/>
    <w:rsid w:val="00285F06"/>
    <w:rsid w:val="0028678A"/>
    <w:rsid w:val="00286D81"/>
    <w:rsid w:val="00286E63"/>
    <w:rsid w:val="00287034"/>
    <w:rsid w:val="00287138"/>
    <w:rsid w:val="00287714"/>
    <w:rsid w:val="00287DA0"/>
    <w:rsid w:val="0029020B"/>
    <w:rsid w:val="0029047E"/>
    <w:rsid w:val="00290A57"/>
    <w:rsid w:val="00290E47"/>
    <w:rsid w:val="00290FE8"/>
    <w:rsid w:val="00291111"/>
    <w:rsid w:val="0029153B"/>
    <w:rsid w:val="00291B9A"/>
    <w:rsid w:val="00291CF9"/>
    <w:rsid w:val="00291D3C"/>
    <w:rsid w:val="00291E22"/>
    <w:rsid w:val="002925BC"/>
    <w:rsid w:val="0029264F"/>
    <w:rsid w:val="002926A0"/>
    <w:rsid w:val="002927E4"/>
    <w:rsid w:val="00292921"/>
    <w:rsid w:val="0029382D"/>
    <w:rsid w:val="002939FC"/>
    <w:rsid w:val="00293AAF"/>
    <w:rsid w:val="00293AF3"/>
    <w:rsid w:val="00294140"/>
    <w:rsid w:val="0029516C"/>
    <w:rsid w:val="00295382"/>
    <w:rsid w:val="0029586A"/>
    <w:rsid w:val="002959CC"/>
    <w:rsid w:val="00295E5F"/>
    <w:rsid w:val="0029601E"/>
    <w:rsid w:val="0029691D"/>
    <w:rsid w:val="00296BD5"/>
    <w:rsid w:val="00297B90"/>
    <w:rsid w:val="002A00A4"/>
    <w:rsid w:val="002A034E"/>
    <w:rsid w:val="002A0B5E"/>
    <w:rsid w:val="002A0C25"/>
    <w:rsid w:val="002A0EEC"/>
    <w:rsid w:val="002A18F8"/>
    <w:rsid w:val="002A230A"/>
    <w:rsid w:val="002A232F"/>
    <w:rsid w:val="002A2357"/>
    <w:rsid w:val="002A242C"/>
    <w:rsid w:val="002A2449"/>
    <w:rsid w:val="002A3854"/>
    <w:rsid w:val="002A38AB"/>
    <w:rsid w:val="002A3EE5"/>
    <w:rsid w:val="002A49D9"/>
    <w:rsid w:val="002A4A1E"/>
    <w:rsid w:val="002A4AB2"/>
    <w:rsid w:val="002A4D28"/>
    <w:rsid w:val="002A50F0"/>
    <w:rsid w:val="002A5754"/>
    <w:rsid w:val="002A59FA"/>
    <w:rsid w:val="002A6008"/>
    <w:rsid w:val="002A70E0"/>
    <w:rsid w:val="002A7A93"/>
    <w:rsid w:val="002A7B57"/>
    <w:rsid w:val="002B1032"/>
    <w:rsid w:val="002B133E"/>
    <w:rsid w:val="002B1D4B"/>
    <w:rsid w:val="002B1DDE"/>
    <w:rsid w:val="002B23F3"/>
    <w:rsid w:val="002B26F3"/>
    <w:rsid w:val="002B2D80"/>
    <w:rsid w:val="002B3243"/>
    <w:rsid w:val="002B3296"/>
    <w:rsid w:val="002B356F"/>
    <w:rsid w:val="002B381F"/>
    <w:rsid w:val="002B43DD"/>
    <w:rsid w:val="002B5824"/>
    <w:rsid w:val="002B5946"/>
    <w:rsid w:val="002B5A2F"/>
    <w:rsid w:val="002B5D68"/>
    <w:rsid w:val="002B5EE6"/>
    <w:rsid w:val="002B629E"/>
    <w:rsid w:val="002B668B"/>
    <w:rsid w:val="002B670E"/>
    <w:rsid w:val="002B7FE0"/>
    <w:rsid w:val="002C0087"/>
    <w:rsid w:val="002C0992"/>
    <w:rsid w:val="002C0F78"/>
    <w:rsid w:val="002C1194"/>
    <w:rsid w:val="002C185F"/>
    <w:rsid w:val="002C1CDA"/>
    <w:rsid w:val="002C1F26"/>
    <w:rsid w:val="002C2B9C"/>
    <w:rsid w:val="002C2C00"/>
    <w:rsid w:val="002C324E"/>
    <w:rsid w:val="002C362A"/>
    <w:rsid w:val="002C3BE9"/>
    <w:rsid w:val="002C4046"/>
    <w:rsid w:val="002C42BD"/>
    <w:rsid w:val="002C441F"/>
    <w:rsid w:val="002C459D"/>
    <w:rsid w:val="002C4616"/>
    <w:rsid w:val="002C4BCB"/>
    <w:rsid w:val="002C612F"/>
    <w:rsid w:val="002C6736"/>
    <w:rsid w:val="002C69D0"/>
    <w:rsid w:val="002C6C78"/>
    <w:rsid w:val="002C6F35"/>
    <w:rsid w:val="002C7041"/>
    <w:rsid w:val="002C75A2"/>
    <w:rsid w:val="002C7B19"/>
    <w:rsid w:val="002D03BC"/>
    <w:rsid w:val="002D0DE7"/>
    <w:rsid w:val="002D126F"/>
    <w:rsid w:val="002D14DA"/>
    <w:rsid w:val="002D16CE"/>
    <w:rsid w:val="002D1EAA"/>
    <w:rsid w:val="002D1FF1"/>
    <w:rsid w:val="002D2C7A"/>
    <w:rsid w:val="002D37C9"/>
    <w:rsid w:val="002D3804"/>
    <w:rsid w:val="002D3D58"/>
    <w:rsid w:val="002D3D62"/>
    <w:rsid w:val="002D3E76"/>
    <w:rsid w:val="002D480F"/>
    <w:rsid w:val="002D4B8A"/>
    <w:rsid w:val="002D5882"/>
    <w:rsid w:val="002D59E9"/>
    <w:rsid w:val="002D5AD2"/>
    <w:rsid w:val="002D622E"/>
    <w:rsid w:val="002D668A"/>
    <w:rsid w:val="002D689C"/>
    <w:rsid w:val="002D6E29"/>
    <w:rsid w:val="002D75B1"/>
    <w:rsid w:val="002D7B7F"/>
    <w:rsid w:val="002E0034"/>
    <w:rsid w:val="002E0179"/>
    <w:rsid w:val="002E043B"/>
    <w:rsid w:val="002E0563"/>
    <w:rsid w:val="002E0AAF"/>
    <w:rsid w:val="002E0CD2"/>
    <w:rsid w:val="002E10BA"/>
    <w:rsid w:val="002E20CD"/>
    <w:rsid w:val="002E24E2"/>
    <w:rsid w:val="002E2BEB"/>
    <w:rsid w:val="002E2DB4"/>
    <w:rsid w:val="002E35F2"/>
    <w:rsid w:val="002E36B8"/>
    <w:rsid w:val="002E37D1"/>
    <w:rsid w:val="002E39BE"/>
    <w:rsid w:val="002E3E22"/>
    <w:rsid w:val="002E420C"/>
    <w:rsid w:val="002E4BE4"/>
    <w:rsid w:val="002E4C20"/>
    <w:rsid w:val="002E5FE1"/>
    <w:rsid w:val="002E6245"/>
    <w:rsid w:val="002E7467"/>
    <w:rsid w:val="002E7652"/>
    <w:rsid w:val="002E7959"/>
    <w:rsid w:val="002E7B9A"/>
    <w:rsid w:val="002F084B"/>
    <w:rsid w:val="002F0A27"/>
    <w:rsid w:val="002F0B24"/>
    <w:rsid w:val="002F0CED"/>
    <w:rsid w:val="002F2313"/>
    <w:rsid w:val="002F2992"/>
    <w:rsid w:val="002F2E24"/>
    <w:rsid w:val="002F2FFB"/>
    <w:rsid w:val="002F31C9"/>
    <w:rsid w:val="002F38D9"/>
    <w:rsid w:val="002F4655"/>
    <w:rsid w:val="002F4A8B"/>
    <w:rsid w:val="002F55E8"/>
    <w:rsid w:val="002F6285"/>
    <w:rsid w:val="002F63A1"/>
    <w:rsid w:val="002F66B9"/>
    <w:rsid w:val="002F6C54"/>
    <w:rsid w:val="002F6E1F"/>
    <w:rsid w:val="002F6FEC"/>
    <w:rsid w:val="002F7361"/>
    <w:rsid w:val="002F73DC"/>
    <w:rsid w:val="002F7673"/>
    <w:rsid w:val="002F772D"/>
    <w:rsid w:val="002F7B37"/>
    <w:rsid w:val="002F7B96"/>
    <w:rsid w:val="003007F8"/>
    <w:rsid w:val="003008A6"/>
    <w:rsid w:val="00300CD7"/>
    <w:rsid w:val="00302D41"/>
    <w:rsid w:val="0030429C"/>
    <w:rsid w:val="00304320"/>
    <w:rsid w:val="00304380"/>
    <w:rsid w:val="0030438F"/>
    <w:rsid w:val="00304D02"/>
    <w:rsid w:val="0030538E"/>
    <w:rsid w:val="003064F6"/>
    <w:rsid w:val="00306574"/>
    <w:rsid w:val="00306A5B"/>
    <w:rsid w:val="00306B9B"/>
    <w:rsid w:val="003074C2"/>
    <w:rsid w:val="00307BF7"/>
    <w:rsid w:val="00307DCF"/>
    <w:rsid w:val="00307F07"/>
    <w:rsid w:val="0031004F"/>
    <w:rsid w:val="00310AE8"/>
    <w:rsid w:val="00310C5A"/>
    <w:rsid w:val="00310D63"/>
    <w:rsid w:val="00311A29"/>
    <w:rsid w:val="00312144"/>
    <w:rsid w:val="00312170"/>
    <w:rsid w:val="003122A6"/>
    <w:rsid w:val="003127DC"/>
    <w:rsid w:val="00312B72"/>
    <w:rsid w:val="00312F2A"/>
    <w:rsid w:val="003137A7"/>
    <w:rsid w:val="00313F19"/>
    <w:rsid w:val="00315AB3"/>
    <w:rsid w:val="00315BBC"/>
    <w:rsid w:val="00315E1B"/>
    <w:rsid w:val="00316298"/>
    <w:rsid w:val="003168FE"/>
    <w:rsid w:val="00316FA8"/>
    <w:rsid w:val="00317C1B"/>
    <w:rsid w:val="00317CA5"/>
    <w:rsid w:val="00317E93"/>
    <w:rsid w:val="00320599"/>
    <w:rsid w:val="0032086E"/>
    <w:rsid w:val="00320A53"/>
    <w:rsid w:val="00320BDB"/>
    <w:rsid w:val="00320DD5"/>
    <w:rsid w:val="003211FA"/>
    <w:rsid w:val="00321B21"/>
    <w:rsid w:val="0032290E"/>
    <w:rsid w:val="0032294B"/>
    <w:rsid w:val="00322CBA"/>
    <w:rsid w:val="00322D05"/>
    <w:rsid w:val="00322E1B"/>
    <w:rsid w:val="00323199"/>
    <w:rsid w:val="003233ED"/>
    <w:rsid w:val="003238BC"/>
    <w:rsid w:val="00323F77"/>
    <w:rsid w:val="00323FE8"/>
    <w:rsid w:val="003244D7"/>
    <w:rsid w:val="00324700"/>
    <w:rsid w:val="00325450"/>
    <w:rsid w:val="0032575A"/>
    <w:rsid w:val="003257CD"/>
    <w:rsid w:val="003257FC"/>
    <w:rsid w:val="003258B1"/>
    <w:rsid w:val="003259F3"/>
    <w:rsid w:val="00325A9D"/>
    <w:rsid w:val="00325F03"/>
    <w:rsid w:val="003266FC"/>
    <w:rsid w:val="00326E65"/>
    <w:rsid w:val="00326ED3"/>
    <w:rsid w:val="003272E4"/>
    <w:rsid w:val="003275FF"/>
    <w:rsid w:val="003276F7"/>
    <w:rsid w:val="00327B3E"/>
    <w:rsid w:val="003303C4"/>
    <w:rsid w:val="003303D8"/>
    <w:rsid w:val="003306DB"/>
    <w:rsid w:val="00330AF0"/>
    <w:rsid w:val="00330EAC"/>
    <w:rsid w:val="0033124C"/>
    <w:rsid w:val="00331705"/>
    <w:rsid w:val="003317A7"/>
    <w:rsid w:val="00331936"/>
    <w:rsid w:val="00331B36"/>
    <w:rsid w:val="0033271B"/>
    <w:rsid w:val="00333C2F"/>
    <w:rsid w:val="0033410A"/>
    <w:rsid w:val="00334D5F"/>
    <w:rsid w:val="00334EC2"/>
    <w:rsid w:val="003353C9"/>
    <w:rsid w:val="003355B2"/>
    <w:rsid w:val="00335AC7"/>
    <w:rsid w:val="00335F5A"/>
    <w:rsid w:val="003362DD"/>
    <w:rsid w:val="0033642B"/>
    <w:rsid w:val="003364E2"/>
    <w:rsid w:val="00336D4A"/>
    <w:rsid w:val="003370FF"/>
    <w:rsid w:val="00337214"/>
    <w:rsid w:val="00337A4D"/>
    <w:rsid w:val="00337C3D"/>
    <w:rsid w:val="00337EBE"/>
    <w:rsid w:val="00340D8E"/>
    <w:rsid w:val="00340EA9"/>
    <w:rsid w:val="00340F7E"/>
    <w:rsid w:val="00340F98"/>
    <w:rsid w:val="003416D2"/>
    <w:rsid w:val="0034216A"/>
    <w:rsid w:val="003422D2"/>
    <w:rsid w:val="00342523"/>
    <w:rsid w:val="00342802"/>
    <w:rsid w:val="00342F2E"/>
    <w:rsid w:val="0034391F"/>
    <w:rsid w:val="00344034"/>
    <w:rsid w:val="00344053"/>
    <w:rsid w:val="00344743"/>
    <w:rsid w:val="003451FD"/>
    <w:rsid w:val="00345942"/>
    <w:rsid w:val="00346D35"/>
    <w:rsid w:val="00346F20"/>
    <w:rsid w:val="003475C6"/>
    <w:rsid w:val="00347A0B"/>
    <w:rsid w:val="00347EEB"/>
    <w:rsid w:val="00350F10"/>
    <w:rsid w:val="00351166"/>
    <w:rsid w:val="003511A1"/>
    <w:rsid w:val="00351A5F"/>
    <w:rsid w:val="00351C07"/>
    <w:rsid w:val="00351D93"/>
    <w:rsid w:val="00351FC6"/>
    <w:rsid w:val="00351FD6"/>
    <w:rsid w:val="003521BA"/>
    <w:rsid w:val="00352530"/>
    <w:rsid w:val="0035260A"/>
    <w:rsid w:val="00352A7D"/>
    <w:rsid w:val="00353039"/>
    <w:rsid w:val="0035327A"/>
    <w:rsid w:val="003534BF"/>
    <w:rsid w:val="00353637"/>
    <w:rsid w:val="00353804"/>
    <w:rsid w:val="003538E9"/>
    <w:rsid w:val="003540F5"/>
    <w:rsid w:val="003541CB"/>
    <w:rsid w:val="00354597"/>
    <w:rsid w:val="003550A1"/>
    <w:rsid w:val="003550EF"/>
    <w:rsid w:val="00355227"/>
    <w:rsid w:val="00355B97"/>
    <w:rsid w:val="00355F07"/>
    <w:rsid w:val="00356364"/>
    <w:rsid w:val="00356742"/>
    <w:rsid w:val="00356BBA"/>
    <w:rsid w:val="00356BF1"/>
    <w:rsid w:val="0035702C"/>
    <w:rsid w:val="003577E4"/>
    <w:rsid w:val="003579B5"/>
    <w:rsid w:val="00360112"/>
    <w:rsid w:val="003601E2"/>
    <w:rsid w:val="003601EA"/>
    <w:rsid w:val="00360930"/>
    <w:rsid w:val="00361126"/>
    <w:rsid w:val="003619D9"/>
    <w:rsid w:val="003627BB"/>
    <w:rsid w:val="00362831"/>
    <w:rsid w:val="00362EA8"/>
    <w:rsid w:val="003630E0"/>
    <w:rsid w:val="00363855"/>
    <w:rsid w:val="00363CE7"/>
    <w:rsid w:val="00363DA0"/>
    <w:rsid w:val="00363DCA"/>
    <w:rsid w:val="00363DF0"/>
    <w:rsid w:val="00364927"/>
    <w:rsid w:val="00364BBA"/>
    <w:rsid w:val="0036539B"/>
    <w:rsid w:val="003654A7"/>
    <w:rsid w:val="003656B7"/>
    <w:rsid w:val="003656C8"/>
    <w:rsid w:val="00365E12"/>
    <w:rsid w:val="00366D57"/>
    <w:rsid w:val="00366F84"/>
    <w:rsid w:val="00367640"/>
    <w:rsid w:val="0036791D"/>
    <w:rsid w:val="0037041C"/>
    <w:rsid w:val="0037059D"/>
    <w:rsid w:val="00370953"/>
    <w:rsid w:val="00370E80"/>
    <w:rsid w:val="00371062"/>
    <w:rsid w:val="003713C8"/>
    <w:rsid w:val="00371536"/>
    <w:rsid w:val="00371895"/>
    <w:rsid w:val="00371CFA"/>
    <w:rsid w:val="003724EF"/>
    <w:rsid w:val="003729F8"/>
    <w:rsid w:val="00372D1D"/>
    <w:rsid w:val="00372F31"/>
    <w:rsid w:val="00373D3E"/>
    <w:rsid w:val="00373F33"/>
    <w:rsid w:val="00374AF0"/>
    <w:rsid w:val="00375A69"/>
    <w:rsid w:val="00375A86"/>
    <w:rsid w:val="00375F3B"/>
    <w:rsid w:val="00375F99"/>
    <w:rsid w:val="00376124"/>
    <w:rsid w:val="00376186"/>
    <w:rsid w:val="003764EE"/>
    <w:rsid w:val="00377479"/>
    <w:rsid w:val="0037771D"/>
    <w:rsid w:val="0037783F"/>
    <w:rsid w:val="00377A68"/>
    <w:rsid w:val="00377C9B"/>
    <w:rsid w:val="00380097"/>
    <w:rsid w:val="003802EF"/>
    <w:rsid w:val="00380A51"/>
    <w:rsid w:val="00381450"/>
    <w:rsid w:val="003815B5"/>
    <w:rsid w:val="00381722"/>
    <w:rsid w:val="00381CC3"/>
    <w:rsid w:val="0038217F"/>
    <w:rsid w:val="00382425"/>
    <w:rsid w:val="0038245F"/>
    <w:rsid w:val="00382763"/>
    <w:rsid w:val="00382E22"/>
    <w:rsid w:val="00382FDD"/>
    <w:rsid w:val="00383080"/>
    <w:rsid w:val="00383179"/>
    <w:rsid w:val="003837CA"/>
    <w:rsid w:val="00383BC1"/>
    <w:rsid w:val="00384A0A"/>
    <w:rsid w:val="00384BC4"/>
    <w:rsid w:val="00384F63"/>
    <w:rsid w:val="00385109"/>
    <w:rsid w:val="00385305"/>
    <w:rsid w:val="00385390"/>
    <w:rsid w:val="00385727"/>
    <w:rsid w:val="0038592C"/>
    <w:rsid w:val="00386C9E"/>
    <w:rsid w:val="00390885"/>
    <w:rsid w:val="00390C68"/>
    <w:rsid w:val="003913F1"/>
    <w:rsid w:val="0039173E"/>
    <w:rsid w:val="00391784"/>
    <w:rsid w:val="003917D1"/>
    <w:rsid w:val="00392198"/>
    <w:rsid w:val="0039273F"/>
    <w:rsid w:val="00392A9D"/>
    <w:rsid w:val="0039308D"/>
    <w:rsid w:val="003931C1"/>
    <w:rsid w:val="00393824"/>
    <w:rsid w:val="00393A82"/>
    <w:rsid w:val="00393D9B"/>
    <w:rsid w:val="00393F46"/>
    <w:rsid w:val="003945AD"/>
    <w:rsid w:val="00394661"/>
    <w:rsid w:val="0039469D"/>
    <w:rsid w:val="003949F8"/>
    <w:rsid w:val="00395B6F"/>
    <w:rsid w:val="0039740D"/>
    <w:rsid w:val="0039743B"/>
    <w:rsid w:val="003978EB"/>
    <w:rsid w:val="00397EA2"/>
    <w:rsid w:val="003A016C"/>
    <w:rsid w:val="003A112F"/>
    <w:rsid w:val="003A13BD"/>
    <w:rsid w:val="003A1456"/>
    <w:rsid w:val="003A1689"/>
    <w:rsid w:val="003A1AE1"/>
    <w:rsid w:val="003A1B66"/>
    <w:rsid w:val="003A1F85"/>
    <w:rsid w:val="003A209D"/>
    <w:rsid w:val="003A3505"/>
    <w:rsid w:val="003A3B13"/>
    <w:rsid w:val="003A3EE4"/>
    <w:rsid w:val="003A3F5F"/>
    <w:rsid w:val="003A4CBA"/>
    <w:rsid w:val="003A5097"/>
    <w:rsid w:val="003A5276"/>
    <w:rsid w:val="003A650F"/>
    <w:rsid w:val="003A7102"/>
    <w:rsid w:val="003A7115"/>
    <w:rsid w:val="003A735D"/>
    <w:rsid w:val="003A7A45"/>
    <w:rsid w:val="003B06AB"/>
    <w:rsid w:val="003B095C"/>
    <w:rsid w:val="003B100C"/>
    <w:rsid w:val="003B117B"/>
    <w:rsid w:val="003B141F"/>
    <w:rsid w:val="003B1B37"/>
    <w:rsid w:val="003B1FFD"/>
    <w:rsid w:val="003B230E"/>
    <w:rsid w:val="003B2376"/>
    <w:rsid w:val="003B249A"/>
    <w:rsid w:val="003B27B0"/>
    <w:rsid w:val="003B2A41"/>
    <w:rsid w:val="003B2B04"/>
    <w:rsid w:val="003B2E96"/>
    <w:rsid w:val="003B305F"/>
    <w:rsid w:val="003B37E5"/>
    <w:rsid w:val="003B3976"/>
    <w:rsid w:val="003B3A26"/>
    <w:rsid w:val="003B3D59"/>
    <w:rsid w:val="003B3FC8"/>
    <w:rsid w:val="003B43FB"/>
    <w:rsid w:val="003B4528"/>
    <w:rsid w:val="003B475F"/>
    <w:rsid w:val="003B586F"/>
    <w:rsid w:val="003B6553"/>
    <w:rsid w:val="003B6D92"/>
    <w:rsid w:val="003B6DBF"/>
    <w:rsid w:val="003B6DEC"/>
    <w:rsid w:val="003B6E0E"/>
    <w:rsid w:val="003B7166"/>
    <w:rsid w:val="003B76DB"/>
    <w:rsid w:val="003C0655"/>
    <w:rsid w:val="003C0BA7"/>
    <w:rsid w:val="003C0FC7"/>
    <w:rsid w:val="003C11DA"/>
    <w:rsid w:val="003C1290"/>
    <w:rsid w:val="003C13F3"/>
    <w:rsid w:val="003C1BE7"/>
    <w:rsid w:val="003C2220"/>
    <w:rsid w:val="003C2B96"/>
    <w:rsid w:val="003C3069"/>
    <w:rsid w:val="003C369D"/>
    <w:rsid w:val="003C3F10"/>
    <w:rsid w:val="003C451E"/>
    <w:rsid w:val="003C4622"/>
    <w:rsid w:val="003C46B3"/>
    <w:rsid w:val="003C48AB"/>
    <w:rsid w:val="003C4A72"/>
    <w:rsid w:val="003C4C08"/>
    <w:rsid w:val="003C4EA9"/>
    <w:rsid w:val="003C5337"/>
    <w:rsid w:val="003C5927"/>
    <w:rsid w:val="003C6142"/>
    <w:rsid w:val="003C6C4A"/>
    <w:rsid w:val="003C77E7"/>
    <w:rsid w:val="003C7F6A"/>
    <w:rsid w:val="003D001E"/>
    <w:rsid w:val="003D0147"/>
    <w:rsid w:val="003D0292"/>
    <w:rsid w:val="003D06CE"/>
    <w:rsid w:val="003D0A57"/>
    <w:rsid w:val="003D0E28"/>
    <w:rsid w:val="003D0E6C"/>
    <w:rsid w:val="003D1206"/>
    <w:rsid w:val="003D12F4"/>
    <w:rsid w:val="003D15B3"/>
    <w:rsid w:val="003D15ED"/>
    <w:rsid w:val="003D16F2"/>
    <w:rsid w:val="003D1E53"/>
    <w:rsid w:val="003D2A0A"/>
    <w:rsid w:val="003D2B4B"/>
    <w:rsid w:val="003D34B7"/>
    <w:rsid w:val="003D36B6"/>
    <w:rsid w:val="003D3960"/>
    <w:rsid w:val="003D43B5"/>
    <w:rsid w:val="003D4F23"/>
    <w:rsid w:val="003D55B5"/>
    <w:rsid w:val="003D5B04"/>
    <w:rsid w:val="003D5B5B"/>
    <w:rsid w:val="003D6506"/>
    <w:rsid w:val="003D6525"/>
    <w:rsid w:val="003D65B2"/>
    <w:rsid w:val="003D75CA"/>
    <w:rsid w:val="003E0E80"/>
    <w:rsid w:val="003E13BD"/>
    <w:rsid w:val="003E1464"/>
    <w:rsid w:val="003E17EA"/>
    <w:rsid w:val="003E1988"/>
    <w:rsid w:val="003E2162"/>
    <w:rsid w:val="003E25F1"/>
    <w:rsid w:val="003E2A41"/>
    <w:rsid w:val="003E30D1"/>
    <w:rsid w:val="003E3665"/>
    <w:rsid w:val="003E3BAA"/>
    <w:rsid w:val="003E3CE8"/>
    <w:rsid w:val="003E4392"/>
    <w:rsid w:val="003E490F"/>
    <w:rsid w:val="003E4B79"/>
    <w:rsid w:val="003E5E98"/>
    <w:rsid w:val="003E680A"/>
    <w:rsid w:val="003E6927"/>
    <w:rsid w:val="003E7004"/>
    <w:rsid w:val="003E74FE"/>
    <w:rsid w:val="003E7CBA"/>
    <w:rsid w:val="003E7E17"/>
    <w:rsid w:val="003F004D"/>
    <w:rsid w:val="003F0559"/>
    <w:rsid w:val="003F06AA"/>
    <w:rsid w:val="003F08CA"/>
    <w:rsid w:val="003F0E4B"/>
    <w:rsid w:val="003F1085"/>
    <w:rsid w:val="003F1834"/>
    <w:rsid w:val="003F1EAE"/>
    <w:rsid w:val="003F1F9A"/>
    <w:rsid w:val="003F2472"/>
    <w:rsid w:val="003F24B1"/>
    <w:rsid w:val="003F2B4F"/>
    <w:rsid w:val="003F2D8E"/>
    <w:rsid w:val="003F32D3"/>
    <w:rsid w:val="003F3504"/>
    <w:rsid w:val="003F3626"/>
    <w:rsid w:val="003F3B59"/>
    <w:rsid w:val="003F3F76"/>
    <w:rsid w:val="003F41B5"/>
    <w:rsid w:val="003F41DD"/>
    <w:rsid w:val="003F42F4"/>
    <w:rsid w:val="003F47B5"/>
    <w:rsid w:val="003F4922"/>
    <w:rsid w:val="003F4B12"/>
    <w:rsid w:val="003F508A"/>
    <w:rsid w:val="003F50BD"/>
    <w:rsid w:val="003F55BE"/>
    <w:rsid w:val="003F5C72"/>
    <w:rsid w:val="003F60C1"/>
    <w:rsid w:val="003F610A"/>
    <w:rsid w:val="003F61EE"/>
    <w:rsid w:val="003F6266"/>
    <w:rsid w:val="003F723F"/>
    <w:rsid w:val="003F774A"/>
    <w:rsid w:val="003F774E"/>
    <w:rsid w:val="003F7E6B"/>
    <w:rsid w:val="00400125"/>
    <w:rsid w:val="00400768"/>
    <w:rsid w:val="00401A38"/>
    <w:rsid w:val="00401ECD"/>
    <w:rsid w:val="0040263C"/>
    <w:rsid w:val="00402FE6"/>
    <w:rsid w:val="0040336C"/>
    <w:rsid w:val="004036AC"/>
    <w:rsid w:val="00403E7A"/>
    <w:rsid w:val="004041BC"/>
    <w:rsid w:val="0040428D"/>
    <w:rsid w:val="00404EF6"/>
    <w:rsid w:val="0040501E"/>
    <w:rsid w:val="00405141"/>
    <w:rsid w:val="004054E7"/>
    <w:rsid w:val="004063CD"/>
    <w:rsid w:val="004064EA"/>
    <w:rsid w:val="00406618"/>
    <w:rsid w:val="00406A5D"/>
    <w:rsid w:val="00406B55"/>
    <w:rsid w:val="00406FC4"/>
    <w:rsid w:val="0040733D"/>
    <w:rsid w:val="004075E1"/>
    <w:rsid w:val="00407F2F"/>
    <w:rsid w:val="004101B8"/>
    <w:rsid w:val="00410F3D"/>
    <w:rsid w:val="00410F8A"/>
    <w:rsid w:val="004113BC"/>
    <w:rsid w:val="00411B48"/>
    <w:rsid w:val="00411DA0"/>
    <w:rsid w:val="00412463"/>
    <w:rsid w:val="00412C39"/>
    <w:rsid w:val="00412DDA"/>
    <w:rsid w:val="00413578"/>
    <w:rsid w:val="004135C9"/>
    <w:rsid w:val="00413925"/>
    <w:rsid w:val="004139F2"/>
    <w:rsid w:val="00413E6C"/>
    <w:rsid w:val="004140F8"/>
    <w:rsid w:val="0041416B"/>
    <w:rsid w:val="0041427A"/>
    <w:rsid w:val="004144D3"/>
    <w:rsid w:val="00414A58"/>
    <w:rsid w:val="00414C6E"/>
    <w:rsid w:val="0041541C"/>
    <w:rsid w:val="00415A16"/>
    <w:rsid w:val="0041649B"/>
    <w:rsid w:val="00416E40"/>
    <w:rsid w:val="00417324"/>
    <w:rsid w:val="00417468"/>
    <w:rsid w:val="00417652"/>
    <w:rsid w:val="00417B0C"/>
    <w:rsid w:val="00417D28"/>
    <w:rsid w:val="00417EF7"/>
    <w:rsid w:val="00420BE9"/>
    <w:rsid w:val="00420C27"/>
    <w:rsid w:val="00421873"/>
    <w:rsid w:val="00421BC8"/>
    <w:rsid w:val="00421DA4"/>
    <w:rsid w:val="004223FE"/>
    <w:rsid w:val="00422643"/>
    <w:rsid w:val="00422801"/>
    <w:rsid w:val="00422B2D"/>
    <w:rsid w:val="00422FBA"/>
    <w:rsid w:val="0042319B"/>
    <w:rsid w:val="0042387B"/>
    <w:rsid w:val="004238EB"/>
    <w:rsid w:val="00423FC8"/>
    <w:rsid w:val="0042409F"/>
    <w:rsid w:val="004240FE"/>
    <w:rsid w:val="00424327"/>
    <w:rsid w:val="004243D2"/>
    <w:rsid w:val="00424885"/>
    <w:rsid w:val="00424B79"/>
    <w:rsid w:val="00424E30"/>
    <w:rsid w:val="00425A96"/>
    <w:rsid w:val="00425BA5"/>
    <w:rsid w:val="00425C6D"/>
    <w:rsid w:val="004260E8"/>
    <w:rsid w:val="004263E9"/>
    <w:rsid w:val="0042651D"/>
    <w:rsid w:val="0042652A"/>
    <w:rsid w:val="00426B08"/>
    <w:rsid w:val="00426B6A"/>
    <w:rsid w:val="00427348"/>
    <w:rsid w:val="0042762F"/>
    <w:rsid w:val="00427E96"/>
    <w:rsid w:val="00427EB2"/>
    <w:rsid w:val="00427F3D"/>
    <w:rsid w:val="00430252"/>
    <w:rsid w:val="00430BB0"/>
    <w:rsid w:val="00430EFD"/>
    <w:rsid w:val="00430FD8"/>
    <w:rsid w:val="0043153D"/>
    <w:rsid w:val="00431899"/>
    <w:rsid w:val="00431D1F"/>
    <w:rsid w:val="00432C1D"/>
    <w:rsid w:val="004330FB"/>
    <w:rsid w:val="004334B7"/>
    <w:rsid w:val="004335BA"/>
    <w:rsid w:val="00433EBF"/>
    <w:rsid w:val="00434154"/>
    <w:rsid w:val="00434449"/>
    <w:rsid w:val="0043493A"/>
    <w:rsid w:val="00434D22"/>
    <w:rsid w:val="0043552D"/>
    <w:rsid w:val="0043574E"/>
    <w:rsid w:val="00435CC8"/>
    <w:rsid w:val="004367F9"/>
    <w:rsid w:val="004368BF"/>
    <w:rsid w:val="004369AC"/>
    <w:rsid w:val="004369C4"/>
    <w:rsid w:val="00436C5A"/>
    <w:rsid w:val="00436DB9"/>
    <w:rsid w:val="004373FD"/>
    <w:rsid w:val="00437964"/>
    <w:rsid w:val="00437E76"/>
    <w:rsid w:val="004401FB"/>
    <w:rsid w:val="00440988"/>
    <w:rsid w:val="00440AB3"/>
    <w:rsid w:val="00440D66"/>
    <w:rsid w:val="00440EEF"/>
    <w:rsid w:val="004410FD"/>
    <w:rsid w:val="004414FD"/>
    <w:rsid w:val="004417E0"/>
    <w:rsid w:val="00441AE2"/>
    <w:rsid w:val="00441BAC"/>
    <w:rsid w:val="00441E40"/>
    <w:rsid w:val="00441ED0"/>
    <w:rsid w:val="0044268D"/>
    <w:rsid w:val="00442B5E"/>
    <w:rsid w:val="00442DEC"/>
    <w:rsid w:val="00442FF4"/>
    <w:rsid w:val="004432CC"/>
    <w:rsid w:val="004437F1"/>
    <w:rsid w:val="004441B1"/>
    <w:rsid w:val="00444386"/>
    <w:rsid w:val="00444A37"/>
    <w:rsid w:val="00444B2F"/>
    <w:rsid w:val="0044517B"/>
    <w:rsid w:val="004452A6"/>
    <w:rsid w:val="00445354"/>
    <w:rsid w:val="00445C9B"/>
    <w:rsid w:val="00445D85"/>
    <w:rsid w:val="00445E94"/>
    <w:rsid w:val="00446054"/>
    <w:rsid w:val="0044620E"/>
    <w:rsid w:val="0045013B"/>
    <w:rsid w:val="004509B4"/>
    <w:rsid w:val="00450A29"/>
    <w:rsid w:val="00450D95"/>
    <w:rsid w:val="00451C79"/>
    <w:rsid w:val="00452128"/>
    <w:rsid w:val="00452177"/>
    <w:rsid w:val="004525CB"/>
    <w:rsid w:val="00452A82"/>
    <w:rsid w:val="00453211"/>
    <w:rsid w:val="00453266"/>
    <w:rsid w:val="004535EE"/>
    <w:rsid w:val="0045440F"/>
    <w:rsid w:val="004545B9"/>
    <w:rsid w:val="00454821"/>
    <w:rsid w:val="0045505E"/>
    <w:rsid w:val="004567B2"/>
    <w:rsid w:val="00456FEE"/>
    <w:rsid w:val="004570DB"/>
    <w:rsid w:val="004578E2"/>
    <w:rsid w:val="00457D44"/>
    <w:rsid w:val="00460607"/>
    <w:rsid w:val="004614C0"/>
    <w:rsid w:val="00462D26"/>
    <w:rsid w:val="00462EC8"/>
    <w:rsid w:val="004631E2"/>
    <w:rsid w:val="004632DB"/>
    <w:rsid w:val="00463330"/>
    <w:rsid w:val="00463982"/>
    <w:rsid w:val="00464587"/>
    <w:rsid w:val="00464FBB"/>
    <w:rsid w:val="0046513D"/>
    <w:rsid w:val="004652BB"/>
    <w:rsid w:val="004657D3"/>
    <w:rsid w:val="00465F30"/>
    <w:rsid w:val="00466065"/>
    <w:rsid w:val="00466466"/>
    <w:rsid w:val="004664E4"/>
    <w:rsid w:val="00466901"/>
    <w:rsid w:val="00466B6A"/>
    <w:rsid w:val="00466BF8"/>
    <w:rsid w:val="00466D58"/>
    <w:rsid w:val="0046706F"/>
    <w:rsid w:val="004677EB"/>
    <w:rsid w:val="004706C9"/>
    <w:rsid w:val="00470A6C"/>
    <w:rsid w:val="00470B05"/>
    <w:rsid w:val="00470D9F"/>
    <w:rsid w:val="0047158A"/>
    <w:rsid w:val="00471810"/>
    <w:rsid w:val="00472825"/>
    <w:rsid w:val="00472952"/>
    <w:rsid w:val="0047328E"/>
    <w:rsid w:val="004732E3"/>
    <w:rsid w:val="004732ED"/>
    <w:rsid w:val="00473514"/>
    <w:rsid w:val="0047358B"/>
    <w:rsid w:val="0047413E"/>
    <w:rsid w:val="0047430B"/>
    <w:rsid w:val="00474E6E"/>
    <w:rsid w:val="00474F86"/>
    <w:rsid w:val="0047521B"/>
    <w:rsid w:val="004753CC"/>
    <w:rsid w:val="004757AE"/>
    <w:rsid w:val="00475A8C"/>
    <w:rsid w:val="00475B68"/>
    <w:rsid w:val="00475ECC"/>
    <w:rsid w:val="004761CB"/>
    <w:rsid w:val="0047684B"/>
    <w:rsid w:val="00476C05"/>
    <w:rsid w:val="004771F7"/>
    <w:rsid w:val="004772D1"/>
    <w:rsid w:val="0047753C"/>
    <w:rsid w:val="004775AC"/>
    <w:rsid w:val="0047762C"/>
    <w:rsid w:val="004778BB"/>
    <w:rsid w:val="004779D8"/>
    <w:rsid w:val="00477DCF"/>
    <w:rsid w:val="00477F21"/>
    <w:rsid w:val="0048007C"/>
    <w:rsid w:val="00480557"/>
    <w:rsid w:val="004805F4"/>
    <w:rsid w:val="00480C79"/>
    <w:rsid w:val="0048120D"/>
    <w:rsid w:val="004813B6"/>
    <w:rsid w:val="00482200"/>
    <w:rsid w:val="004825F4"/>
    <w:rsid w:val="004829FA"/>
    <w:rsid w:val="00482CE4"/>
    <w:rsid w:val="00482F64"/>
    <w:rsid w:val="0048337C"/>
    <w:rsid w:val="004834BB"/>
    <w:rsid w:val="00483C14"/>
    <w:rsid w:val="00483E2C"/>
    <w:rsid w:val="004848DD"/>
    <w:rsid w:val="00484EE4"/>
    <w:rsid w:val="004857FE"/>
    <w:rsid w:val="00485B22"/>
    <w:rsid w:val="00485DBE"/>
    <w:rsid w:val="0048613A"/>
    <w:rsid w:val="0048615D"/>
    <w:rsid w:val="00486187"/>
    <w:rsid w:val="0048656D"/>
    <w:rsid w:val="004866FD"/>
    <w:rsid w:val="00486989"/>
    <w:rsid w:val="00487565"/>
    <w:rsid w:val="00487CC5"/>
    <w:rsid w:val="00490140"/>
    <w:rsid w:val="00490558"/>
    <w:rsid w:val="0049077A"/>
    <w:rsid w:val="00490C65"/>
    <w:rsid w:val="00490E4E"/>
    <w:rsid w:val="00491224"/>
    <w:rsid w:val="0049162A"/>
    <w:rsid w:val="004918F9"/>
    <w:rsid w:val="00491C87"/>
    <w:rsid w:val="0049260E"/>
    <w:rsid w:val="004930BC"/>
    <w:rsid w:val="00493AE2"/>
    <w:rsid w:val="00494108"/>
    <w:rsid w:val="004944AA"/>
    <w:rsid w:val="004946BE"/>
    <w:rsid w:val="00494991"/>
    <w:rsid w:val="00494E83"/>
    <w:rsid w:val="004951DC"/>
    <w:rsid w:val="00495E39"/>
    <w:rsid w:val="00495E84"/>
    <w:rsid w:val="004960E7"/>
    <w:rsid w:val="00496588"/>
    <w:rsid w:val="0049665F"/>
    <w:rsid w:val="004969A2"/>
    <w:rsid w:val="00496B40"/>
    <w:rsid w:val="00496D0A"/>
    <w:rsid w:val="004A019B"/>
    <w:rsid w:val="004A055C"/>
    <w:rsid w:val="004A05BB"/>
    <w:rsid w:val="004A0638"/>
    <w:rsid w:val="004A071F"/>
    <w:rsid w:val="004A0C29"/>
    <w:rsid w:val="004A0C92"/>
    <w:rsid w:val="004A11E9"/>
    <w:rsid w:val="004A1374"/>
    <w:rsid w:val="004A1B82"/>
    <w:rsid w:val="004A215A"/>
    <w:rsid w:val="004A2C5D"/>
    <w:rsid w:val="004A2D5C"/>
    <w:rsid w:val="004A345B"/>
    <w:rsid w:val="004A3CC0"/>
    <w:rsid w:val="004A3D1D"/>
    <w:rsid w:val="004A3E1A"/>
    <w:rsid w:val="004A41EE"/>
    <w:rsid w:val="004A42A3"/>
    <w:rsid w:val="004A43E2"/>
    <w:rsid w:val="004A4534"/>
    <w:rsid w:val="004A46C7"/>
    <w:rsid w:val="004A4E10"/>
    <w:rsid w:val="004A4E9A"/>
    <w:rsid w:val="004A514E"/>
    <w:rsid w:val="004A5295"/>
    <w:rsid w:val="004A53C4"/>
    <w:rsid w:val="004A53F0"/>
    <w:rsid w:val="004A5563"/>
    <w:rsid w:val="004A5EFF"/>
    <w:rsid w:val="004A65FC"/>
    <w:rsid w:val="004A6773"/>
    <w:rsid w:val="004A6794"/>
    <w:rsid w:val="004A692E"/>
    <w:rsid w:val="004A6BF3"/>
    <w:rsid w:val="004A7592"/>
    <w:rsid w:val="004A7FAC"/>
    <w:rsid w:val="004B0113"/>
    <w:rsid w:val="004B05B4"/>
    <w:rsid w:val="004B067F"/>
    <w:rsid w:val="004B0777"/>
    <w:rsid w:val="004B0846"/>
    <w:rsid w:val="004B08AA"/>
    <w:rsid w:val="004B0AEB"/>
    <w:rsid w:val="004B0C33"/>
    <w:rsid w:val="004B1AB4"/>
    <w:rsid w:val="004B1CFB"/>
    <w:rsid w:val="004B2CA2"/>
    <w:rsid w:val="004B2F5A"/>
    <w:rsid w:val="004B2FA0"/>
    <w:rsid w:val="004B31AF"/>
    <w:rsid w:val="004B3461"/>
    <w:rsid w:val="004B37CF"/>
    <w:rsid w:val="004B39CF"/>
    <w:rsid w:val="004B3B19"/>
    <w:rsid w:val="004B3BBF"/>
    <w:rsid w:val="004B3DFE"/>
    <w:rsid w:val="004B3F05"/>
    <w:rsid w:val="004B437F"/>
    <w:rsid w:val="004B4E70"/>
    <w:rsid w:val="004B5349"/>
    <w:rsid w:val="004B5753"/>
    <w:rsid w:val="004B6648"/>
    <w:rsid w:val="004B7627"/>
    <w:rsid w:val="004B7B2F"/>
    <w:rsid w:val="004C067E"/>
    <w:rsid w:val="004C0D32"/>
    <w:rsid w:val="004C0EDD"/>
    <w:rsid w:val="004C173D"/>
    <w:rsid w:val="004C18CC"/>
    <w:rsid w:val="004C1ACC"/>
    <w:rsid w:val="004C1AFB"/>
    <w:rsid w:val="004C1C8B"/>
    <w:rsid w:val="004C1CCA"/>
    <w:rsid w:val="004C27F4"/>
    <w:rsid w:val="004C2A64"/>
    <w:rsid w:val="004C2B22"/>
    <w:rsid w:val="004C2C75"/>
    <w:rsid w:val="004C2CDE"/>
    <w:rsid w:val="004C32DE"/>
    <w:rsid w:val="004C34C6"/>
    <w:rsid w:val="004C356D"/>
    <w:rsid w:val="004C4C4C"/>
    <w:rsid w:val="004C4E05"/>
    <w:rsid w:val="004C5068"/>
    <w:rsid w:val="004C5347"/>
    <w:rsid w:val="004C57CE"/>
    <w:rsid w:val="004C5CC0"/>
    <w:rsid w:val="004C622A"/>
    <w:rsid w:val="004C6484"/>
    <w:rsid w:val="004C6F20"/>
    <w:rsid w:val="004C7150"/>
    <w:rsid w:val="004C73E0"/>
    <w:rsid w:val="004C785B"/>
    <w:rsid w:val="004C7988"/>
    <w:rsid w:val="004C7AB7"/>
    <w:rsid w:val="004C7E6D"/>
    <w:rsid w:val="004C7ED2"/>
    <w:rsid w:val="004D0016"/>
    <w:rsid w:val="004D01AC"/>
    <w:rsid w:val="004D0584"/>
    <w:rsid w:val="004D08C5"/>
    <w:rsid w:val="004D0C68"/>
    <w:rsid w:val="004D0F6E"/>
    <w:rsid w:val="004D1988"/>
    <w:rsid w:val="004D1A29"/>
    <w:rsid w:val="004D1A52"/>
    <w:rsid w:val="004D2022"/>
    <w:rsid w:val="004D23DA"/>
    <w:rsid w:val="004D2953"/>
    <w:rsid w:val="004D29E6"/>
    <w:rsid w:val="004D2C30"/>
    <w:rsid w:val="004D364A"/>
    <w:rsid w:val="004D3B29"/>
    <w:rsid w:val="004D3E45"/>
    <w:rsid w:val="004D3F2B"/>
    <w:rsid w:val="004D567E"/>
    <w:rsid w:val="004D64FB"/>
    <w:rsid w:val="004D681F"/>
    <w:rsid w:val="004D68D4"/>
    <w:rsid w:val="004D697D"/>
    <w:rsid w:val="004D73AE"/>
    <w:rsid w:val="004D76D2"/>
    <w:rsid w:val="004D7AE2"/>
    <w:rsid w:val="004D7B4E"/>
    <w:rsid w:val="004E03D6"/>
    <w:rsid w:val="004E07B1"/>
    <w:rsid w:val="004E0A89"/>
    <w:rsid w:val="004E0B03"/>
    <w:rsid w:val="004E1736"/>
    <w:rsid w:val="004E1A2A"/>
    <w:rsid w:val="004E206C"/>
    <w:rsid w:val="004E24FB"/>
    <w:rsid w:val="004E2760"/>
    <w:rsid w:val="004E35F2"/>
    <w:rsid w:val="004E36DF"/>
    <w:rsid w:val="004E3D0F"/>
    <w:rsid w:val="004E3F57"/>
    <w:rsid w:val="004E452F"/>
    <w:rsid w:val="004E490B"/>
    <w:rsid w:val="004E4A15"/>
    <w:rsid w:val="004E587F"/>
    <w:rsid w:val="004E6010"/>
    <w:rsid w:val="004E650B"/>
    <w:rsid w:val="004E6B6F"/>
    <w:rsid w:val="004E6F01"/>
    <w:rsid w:val="004E7F44"/>
    <w:rsid w:val="004F050A"/>
    <w:rsid w:val="004F06D3"/>
    <w:rsid w:val="004F11E4"/>
    <w:rsid w:val="004F1351"/>
    <w:rsid w:val="004F1357"/>
    <w:rsid w:val="004F170D"/>
    <w:rsid w:val="004F1E12"/>
    <w:rsid w:val="004F2057"/>
    <w:rsid w:val="004F209F"/>
    <w:rsid w:val="004F2422"/>
    <w:rsid w:val="004F24E7"/>
    <w:rsid w:val="004F2547"/>
    <w:rsid w:val="004F3D58"/>
    <w:rsid w:val="004F4108"/>
    <w:rsid w:val="004F41E5"/>
    <w:rsid w:val="004F4400"/>
    <w:rsid w:val="004F48CE"/>
    <w:rsid w:val="004F4C0B"/>
    <w:rsid w:val="004F4CD9"/>
    <w:rsid w:val="004F4D18"/>
    <w:rsid w:val="004F4EC7"/>
    <w:rsid w:val="004F4F4D"/>
    <w:rsid w:val="004F547F"/>
    <w:rsid w:val="004F57B3"/>
    <w:rsid w:val="004F5AFF"/>
    <w:rsid w:val="004F5C83"/>
    <w:rsid w:val="004F619D"/>
    <w:rsid w:val="004F6BD3"/>
    <w:rsid w:val="004F6C0A"/>
    <w:rsid w:val="004F6D7C"/>
    <w:rsid w:val="004F6F80"/>
    <w:rsid w:val="004F70FE"/>
    <w:rsid w:val="004F711A"/>
    <w:rsid w:val="004F752D"/>
    <w:rsid w:val="004F7672"/>
    <w:rsid w:val="004F7BAC"/>
    <w:rsid w:val="004F7C4C"/>
    <w:rsid w:val="004F7CA4"/>
    <w:rsid w:val="004F7E73"/>
    <w:rsid w:val="00500A06"/>
    <w:rsid w:val="0050139E"/>
    <w:rsid w:val="005013E4"/>
    <w:rsid w:val="0050183C"/>
    <w:rsid w:val="00501D24"/>
    <w:rsid w:val="00501ED9"/>
    <w:rsid w:val="00502096"/>
    <w:rsid w:val="00502B25"/>
    <w:rsid w:val="00502C97"/>
    <w:rsid w:val="00502EC6"/>
    <w:rsid w:val="005035D0"/>
    <w:rsid w:val="0050395D"/>
    <w:rsid w:val="00503BDE"/>
    <w:rsid w:val="00504A50"/>
    <w:rsid w:val="0050589F"/>
    <w:rsid w:val="00505A5F"/>
    <w:rsid w:val="00505F10"/>
    <w:rsid w:val="00506095"/>
    <w:rsid w:val="005066EF"/>
    <w:rsid w:val="0050691C"/>
    <w:rsid w:val="00506A71"/>
    <w:rsid w:val="00507836"/>
    <w:rsid w:val="00507A53"/>
    <w:rsid w:val="00507B08"/>
    <w:rsid w:val="00510313"/>
    <w:rsid w:val="0051037E"/>
    <w:rsid w:val="005106C1"/>
    <w:rsid w:val="005108DB"/>
    <w:rsid w:val="005108F8"/>
    <w:rsid w:val="00510E6C"/>
    <w:rsid w:val="0051157B"/>
    <w:rsid w:val="005117F3"/>
    <w:rsid w:val="005129B9"/>
    <w:rsid w:val="00512C8F"/>
    <w:rsid w:val="00512D0C"/>
    <w:rsid w:val="00512EF3"/>
    <w:rsid w:val="00516746"/>
    <w:rsid w:val="00516B8D"/>
    <w:rsid w:val="00516E54"/>
    <w:rsid w:val="005170DC"/>
    <w:rsid w:val="00517C8B"/>
    <w:rsid w:val="00517E78"/>
    <w:rsid w:val="00520A6B"/>
    <w:rsid w:val="005211DA"/>
    <w:rsid w:val="005218FB"/>
    <w:rsid w:val="0052283A"/>
    <w:rsid w:val="00522C1A"/>
    <w:rsid w:val="00523229"/>
    <w:rsid w:val="005238AF"/>
    <w:rsid w:val="005238DB"/>
    <w:rsid w:val="00523D6C"/>
    <w:rsid w:val="00523F09"/>
    <w:rsid w:val="00524AB8"/>
    <w:rsid w:val="005252CC"/>
    <w:rsid w:val="00525F05"/>
    <w:rsid w:val="005262C0"/>
    <w:rsid w:val="005267E2"/>
    <w:rsid w:val="00526CD8"/>
    <w:rsid w:val="0052778B"/>
    <w:rsid w:val="00527EB5"/>
    <w:rsid w:val="005305CA"/>
    <w:rsid w:val="00530DA6"/>
    <w:rsid w:val="00530ED4"/>
    <w:rsid w:val="005313EA"/>
    <w:rsid w:val="005316D1"/>
    <w:rsid w:val="0053170C"/>
    <w:rsid w:val="00531AD9"/>
    <w:rsid w:val="00531EAB"/>
    <w:rsid w:val="00531F28"/>
    <w:rsid w:val="00531F6B"/>
    <w:rsid w:val="00531FF1"/>
    <w:rsid w:val="005324E8"/>
    <w:rsid w:val="0053292F"/>
    <w:rsid w:val="00532A42"/>
    <w:rsid w:val="00532B4E"/>
    <w:rsid w:val="00532C37"/>
    <w:rsid w:val="005334B7"/>
    <w:rsid w:val="00533ACF"/>
    <w:rsid w:val="00533DC1"/>
    <w:rsid w:val="0053494F"/>
    <w:rsid w:val="0053563B"/>
    <w:rsid w:val="005368EA"/>
    <w:rsid w:val="00536B1E"/>
    <w:rsid w:val="00536EC5"/>
    <w:rsid w:val="00536F31"/>
    <w:rsid w:val="0053736D"/>
    <w:rsid w:val="00537DDD"/>
    <w:rsid w:val="00537F8C"/>
    <w:rsid w:val="005404E2"/>
    <w:rsid w:val="00540B72"/>
    <w:rsid w:val="00540CCC"/>
    <w:rsid w:val="005414D4"/>
    <w:rsid w:val="00541924"/>
    <w:rsid w:val="00541EDC"/>
    <w:rsid w:val="005421B7"/>
    <w:rsid w:val="005426FE"/>
    <w:rsid w:val="00542878"/>
    <w:rsid w:val="00542EF0"/>
    <w:rsid w:val="00543331"/>
    <w:rsid w:val="00543723"/>
    <w:rsid w:val="005440B8"/>
    <w:rsid w:val="0054450D"/>
    <w:rsid w:val="0054451E"/>
    <w:rsid w:val="00544685"/>
    <w:rsid w:val="00544691"/>
    <w:rsid w:val="00544987"/>
    <w:rsid w:val="00544D0B"/>
    <w:rsid w:val="00544D94"/>
    <w:rsid w:val="00545105"/>
    <w:rsid w:val="005467F4"/>
    <w:rsid w:val="00546B3B"/>
    <w:rsid w:val="00547210"/>
    <w:rsid w:val="00547AE2"/>
    <w:rsid w:val="00547C94"/>
    <w:rsid w:val="0055031B"/>
    <w:rsid w:val="0055151E"/>
    <w:rsid w:val="00551D17"/>
    <w:rsid w:val="005521FB"/>
    <w:rsid w:val="005532CC"/>
    <w:rsid w:val="005537A3"/>
    <w:rsid w:val="00553A2E"/>
    <w:rsid w:val="00553B07"/>
    <w:rsid w:val="00553B80"/>
    <w:rsid w:val="0055432A"/>
    <w:rsid w:val="00554784"/>
    <w:rsid w:val="00554ABD"/>
    <w:rsid w:val="00554B8E"/>
    <w:rsid w:val="00554C77"/>
    <w:rsid w:val="00555328"/>
    <w:rsid w:val="0055571B"/>
    <w:rsid w:val="00555852"/>
    <w:rsid w:val="00555BB8"/>
    <w:rsid w:val="00557BC2"/>
    <w:rsid w:val="00557C39"/>
    <w:rsid w:val="00557E0B"/>
    <w:rsid w:val="0056023B"/>
    <w:rsid w:val="005607AF"/>
    <w:rsid w:val="00560DD7"/>
    <w:rsid w:val="00560EEC"/>
    <w:rsid w:val="00561461"/>
    <w:rsid w:val="005615F0"/>
    <w:rsid w:val="0056193D"/>
    <w:rsid w:val="00562232"/>
    <w:rsid w:val="005622AA"/>
    <w:rsid w:val="00562324"/>
    <w:rsid w:val="00562489"/>
    <w:rsid w:val="00562B81"/>
    <w:rsid w:val="00562CEA"/>
    <w:rsid w:val="00562E2E"/>
    <w:rsid w:val="00562F3E"/>
    <w:rsid w:val="0056324C"/>
    <w:rsid w:val="0056354A"/>
    <w:rsid w:val="00564475"/>
    <w:rsid w:val="005649E6"/>
    <w:rsid w:val="00564EAA"/>
    <w:rsid w:val="005659C3"/>
    <w:rsid w:val="00565B00"/>
    <w:rsid w:val="005664B1"/>
    <w:rsid w:val="00566E1E"/>
    <w:rsid w:val="00566E2D"/>
    <w:rsid w:val="0056701D"/>
    <w:rsid w:val="0056712B"/>
    <w:rsid w:val="005672E2"/>
    <w:rsid w:val="005675B3"/>
    <w:rsid w:val="0057008D"/>
    <w:rsid w:val="0057053B"/>
    <w:rsid w:val="00570A7F"/>
    <w:rsid w:val="00571040"/>
    <w:rsid w:val="005713CB"/>
    <w:rsid w:val="005719AA"/>
    <w:rsid w:val="0057244A"/>
    <w:rsid w:val="005729C9"/>
    <w:rsid w:val="00572E94"/>
    <w:rsid w:val="00572F29"/>
    <w:rsid w:val="00573077"/>
    <w:rsid w:val="00573769"/>
    <w:rsid w:val="00573C2D"/>
    <w:rsid w:val="005741D8"/>
    <w:rsid w:val="0057434B"/>
    <w:rsid w:val="0057448B"/>
    <w:rsid w:val="0057543E"/>
    <w:rsid w:val="00575A51"/>
    <w:rsid w:val="005764D1"/>
    <w:rsid w:val="00576609"/>
    <w:rsid w:val="005766C8"/>
    <w:rsid w:val="00577228"/>
    <w:rsid w:val="005773BA"/>
    <w:rsid w:val="005776DD"/>
    <w:rsid w:val="00577C3B"/>
    <w:rsid w:val="00577D47"/>
    <w:rsid w:val="00577EF0"/>
    <w:rsid w:val="005801C3"/>
    <w:rsid w:val="005803A8"/>
    <w:rsid w:val="00580648"/>
    <w:rsid w:val="005807E2"/>
    <w:rsid w:val="005812E3"/>
    <w:rsid w:val="00581BE3"/>
    <w:rsid w:val="00581F6B"/>
    <w:rsid w:val="005831A6"/>
    <w:rsid w:val="005833FC"/>
    <w:rsid w:val="0058368E"/>
    <w:rsid w:val="0058384C"/>
    <w:rsid w:val="00583CF5"/>
    <w:rsid w:val="00584672"/>
    <w:rsid w:val="00584A09"/>
    <w:rsid w:val="00584DAF"/>
    <w:rsid w:val="00584E42"/>
    <w:rsid w:val="00585095"/>
    <w:rsid w:val="00585287"/>
    <w:rsid w:val="00585420"/>
    <w:rsid w:val="005854B7"/>
    <w:rsid w:val="005858B5"/>
    <w:rsid w:val="00585CB5"/>
    <w:rsid w:val="00585FAD"/>
    <w:rsid w:val="00586015"/>
    <w:rsid w:val="00586209"/>
    <w:rsid w:val="00586234"/>
    <w:rsid w:val="00586303"/>
    <w:rsid w:val="00586EB7"/>
    <w:rsid w:val="00587956"/>
    <w:rsid w:val="00590974"/>
    <w:rsid w:val="00590B46"/>
    <w:rsid w:val="00590BDF"/>
    <w:rsid w:val="00590CF9"/>
    <w:rsid w:val="00591048"/>
    <w:rsid w:val="00591104"/>
    <w:rsid w:val="00591212"/>
    <w:rsid w:val="00591351"/>
    <w:rsid w:val="005913A8"/>
    <w:rsid w:val="00591AC9"/>
    <w:rsid w:val="00591DFF"/>
    <w:rsid w:val="00592868"/>
    <w:rsid w:val="00592AFF"/>
    <w:rsid w:val="00592CCF"/>
    <w:rsid w:val="00592F9E"/>
    <w:rsid w:val="00593373"/>
    <w:rsid w:val="0059369C"/>
    <w:rsid w:val="0059393F"/>
    <w:rsid w:val="00593ABC"/>
    <w:rsid w:val="00593BF6"/>
    <w:rsid w:val="00593CA7"/>
    <w:rsid w:val="00593D22"/>
    <w:rsid w:val="0059439D"/>
    <w:rsid w:val="005961E1"/>
    <w:rsid w:val="00596862"/>
    <w:rsid w:val="0059708B"/>
    <w:rsid w:val="00597232"/>
    <w:rsid w:val="005972E4"/>
    <w:rsid w:val="005974DF"/>
    <w:rsid w:val="00597732"/>
    <w:rsid w:val="005979B4"/>
    <w:rsid w:val="00597BBF"/>
    <w:rsid w:val="00597D4B"/>
    <w:rsid w:val="005A0265"/>
    <w:rsid w:val="005A1E04"/>
    <w:rsid w:val="005A23DF"/>
    <w:rsid w:val="005A2C7A"/>
    <w:rsid w:val="005A2E96"/>
    <w:rsid w:val="005A2F37"/>
    <w:rsid w:val="005A30D2"/>
    <w:rsid w:val="005A319B"/>
    <w:rsid w:val="005A329E"/>
    <w:rsid w:val="005A32D7"/>
    <w:rsid w:val="005A339E"/>
    <w:rsid w:val="005A39C2"/>
    <w:rsid w:val="005A3E26"/>
    <w:rsid w:val="005A4572"/>
    <w:rsid w:val="005A4686"/>
    <w:rsid w:val="005A4773"/>
    <w:rsid w:val="005A483F"/>
    <w:rsid w:val="005A5190"/>
    <w:rsid w:val="005A667A"/>
    <w:rsid w:val="005A66E6"/>
    <w:rsid w:val="005A6A1D"/>
    <w:rsid w:val="005A6CB1"/>
    <w:rsid w:val="005A7126"/>
    <w:rsid w:val="005A7134"/>
    <w:rsid w:val="005A798F"/>
    <w:rsid w:val="005A7995"/>
    <w:rsid w:val="005B0105"/>
    <w:rsid w:val="005B06F9"/>
    <w:rsid w:val="005B0FF3"/>
    <w:rsid w:val="005B108B"/>
    <w:rsid w:val="005B15A0"/>
    <w:rsid w:val="005B2094"/>
    <w:rsid w:val="005B213B"/>
    <w:rsid w:val="005B2186"/>
    <w:rsid w:val="005B243D"/>
    <w:rsid w:val="005B2569"/>
    <w:rsid w:val="005B2D44"/>
    <w:rsid w:val="005B40EA"/>
    <w:rsid w:val="005B423C"/>
    <w:rsid w:val="005B43BA"/>
    <w:rsid w:val="005B43DF"/>
    <w:rsid w:val="005B4537"/>
    <w:rsid w:val="005B55F5"/>
    <w:rsid w:val="005B575D"/>
    <w:rsid w:val="005B57EE"/>
    <w:rsid w:val="005B5C32"/>
    <w:rsid w:val="005B68E3"/>
    <w:rsid w:val="005B7614"/>
    <w:rsid w:val="005B7C85"/>
    <w:rsid w:val="005B7E58"/>
    <w:rsid w:val="005C0405"/>
    <w:rsid w:val="005C07E4"/>
    <w:rsid w:val="005C0D2F"/>
    <w:rsid w:val="005C1558"/>
    <w:rsid w:val="005C1815"/>
    <w:rsid w:val="005C196D"/>
    <w:rsid w:val="005C24F5"/>
    <w:rsid w:val="005C2519"/>
    <w:rsid w:val="005C27DF"/>
    <w:rsid w:val="005C2B39"/>
    <w:rsid w:val="005C2BD5"/>
    <w:rsid w:val="005C2E72"/>
    <w:rsid w:val="005C3157"/>
    <w:rsid w:val="005C39E0"/>
    <w:rsid w:val="005C3A9D"/>
    <w:rsid w:val="005C3AD5"/>
    <w:rsid w:val="005C407A"/>
    <w:rsid w:val="005C43E3"/>
    <w:rsid w:val="005C453C"/>
    <w:rsid w:val="005C5234"/>
    <w:rsid w:val="005C5311"/>
    <w:rsid w:val="005C556E"/>
    <w:rsid w:val="005C5A99"/>
    <w:rsid w:val="005C732C"/>
    <w:rsid w:val="005C761B"/>
    <w:rsid w:val="005C77EE"/>
    <w:rsid w:val="005D08B8"/>
    <w:rsid w:val="005D0AF6"/>
    <w:rsid w:val="005D0C34"/>
    <w:rsid w:val="005D1109"/>
    <w:rsid w:val="005D1111"/>
    <w:rsid w:val="005D1DF4"/>
    <w:rsid w:val="005D1E53"/>
    <w:rsid w:val="005D1FD6"/>
    <w:rsid w:val="005D222D"/>
    <w:rsid w:val="005D278D"/>
    <w:rsid w:val="005D2961"/>
    <w:rsid w:val="005D2A2D"/>
    <w:rsid w:val="005D2DB4"/>
    <w:rsid w:val="005D3114"/>
    <w:rsid w:val="005D3774"/>
    <w:rsid w:val="005D3B13"/>
    <w:rsid w:val="005D4647"/>
    <w:rsid w:val="005D510B"/>
    <w:rsid w:val="005D56BA"/>
    <w:rsid w:val="005D57CC"/>
    <w:rsid w:val="005D57F4"/>
    <w:rsid w:val="005D5B7E"/>
    <w:rsid w:val="005D5BB5"/>
    <w:rsid w:val="005D5D69"/>
    <w:rsid w:val="005D5FD8"/>
    <w:rsid w:val="005D64D1"/>
    <w:rsid w:val="005D659A"/>
    <w:rsid w:val="005D6B39"/>
    <w:rsid w:val="005D7379"/>
    <w:rsid w:val="005D7A02"/>
    <w:rsid w:val="005D7A08"/>
    <w:rsid w:val="005D7CF8"/>
    <w:rsid w:val="005E0005"/>
    <w:rsid w:val="005E0813"/>
    <w:rsid w:val="005E08DC"/>
    <w:rsid w:val="005E0B2D"/>
    <w:rsid w:val="005E0D04"/>
    <w:rsid w:val="005E0E90"/>
    <w:rsid w:val="005E13CC"/>
    <w:rsid w:val="005E143C"/>
    <w:rsid w:val="005E163A"/>
    <w:rsid w:val="005E1B94"/>
    <w:rsid w:val="005E1D83"/>
    <w:rsid w:val="005E28D9"/>
    <w:rsid w:val="005E3408"/>
    <w:rsid w:val="005E3427"/>
    <w:rsid w:val="005E3A3C"/>
    <w:rsid w:val="005E43D4"/>
    <w:rsid w:val="005E4520"/>
    <w:rsid w:val="005E479C"/>
    <w:rsid w:val="005E4F02"/>
    <w:rsid w:val="005E5079"/>
    <w:rsid w:val="005E5089"/>
    <w:rsid w:val="005E5319"/>
    <w:rsid w:val="005E5D65"/>
    <w:rsid w:val="005E6043"/>
    <w:rsid w:val="005E6209"/>
    <w:rsid w:val="005E66C5"/>
    <w:rsid w:val="005E66D6"/>
    <w:rsid w:val="005E6F3B"/>
    <w:rsid w:val="005E6F86"/>
    <w:rsid w:val="005E7BDD"/>
    <w:rsid w:val="005F02FA"/>
    <w:rsid w:val="005F085F"/>
    <w:rsid w:val="005F0A02"/>
    <w:rsid w:val="005F0BA3"/>
    <w:rsid w:val="005F0FB6"/>
    <w:rsid w:val="005F17BB"/>
    <w:rsid w:val="005F1D1F"/>
    <w:rsid w:val="005F231E"/>
    <w:rsid w:val="005F2458"/>
    <w:rsid w:val="005F31C7"/>
    <w:rsid w:val="005F3AB7"/>
    <w:rsid w:val="005F3B6E"/>
    <w:rsid w:val="005F49A0"/>
    <w:rsid w:val="005F543B"/>
    <w:rsid w:val="005F5BD7"/>
    <w:rsid w:val="005F5C1C"/>
    <w:rsid w:val="005F5E10"/>
    <w:rsid w:val="005F669A"/>
    <w:rsid w:val="005F696E"/>
    <w:rsid w:val="0060006D"/>
    <w:rsid w:val="00600394"/>
    <w:rsid w:val="006005A2"/>
    <w:rsid w:val="006007DA"/>
    <w:rsid w:val="00600EED"/>
    <w:rsid w:val="006010CD"/>
    <w:rsid w:val="00601FAF"/>
    <w:rsid w:val="0060304C"/>
    <w:rsid w:val="0060332F"/>
    <w:rsid w:val="00603472"/>
    <w:rsid w:val="006035AE"/>
    <w:rsid w:val="0060480D"/>
    <w:rsid w:val="006048BF"/>
    <w:rsid w:val="00604C23"/>
    <w:rsid w:val="00604D17"/>
    <w:rsid w:val="00604F89"/>
    <w:rsid w:val="00605756"/>
    <w:rsid w:val="00605824"/>
    <w:rsid w:val="0060612E"/>
    <w:rsid w:val="0060657C"/>
    <w:rsid w:val="00606A81"/>
    <w:rsid w:val="00606A84"/>
    <w:rsid w:val="00607B65"/>
    <w:rsid w:val="00607BA6"/>
    <w:rsid w:val="00607FD7"/>
    <w:rsid w:val="00610227"/>
    <w:rsid w:val="0061037A"/>
    <w:rsid w:val="0061056B"/>
    <w:rsid w:val="0061112C"/>
    <w:rsid w:val="006112B1"/>
    <w:rsid w:val="0061192A"/>
    <w:rsid w:val="0061206B"/>
    <w:rsid w:val="00612298"/>
    <w:rsid w:val="00612895"/>
    <w:rsid w:val="006131DD"/>
    <w:rsid w:val="00613315"/>
    <w:rsid w:val="00613537"/>
    <w:rsid w:val="0061359C"/>
    <w:rsid w:val="00613E32"/>
    <w:rsid w:val="00613E49"/>
    <w:rsid w:val="00614257"/>
    <w:rsid w:val="006147A8"/>
    <w:rsid w:val="00614BDF"/>
    <w:rsid w:val="006152C7"/>
    <w:rsid w:val="006158E1"/>
    <w:rsid w:val="006160C6"/>
    <w:rsid w:val="00616408"/>
    <w:rsid w:val="006164AC"/>
    <w:rsid w:val="00616747"/>
    <w:rsid w:val="00616BFC"/>
    <w:rsid w:val="00617007"/>
    <w:rsid w:val="00617652"/>
    <w:rsid w:val="00617A14"/>
    <w:rsid w:val="00617DE2"/>
    <w:rsid w:val="00617EF3"/>
    <w:rsid w:val="006209D2"/>
    <w:rsid w:val="00620AD7"/>
    <w:rsid w:val="006217FF"/>
    <w:rsid w:val="00621AC3"/>
    <w:rsid w:val="00622280"/>
    <w:rsid w:val="00622935"/>
    <w:rsid w:val="00622B9E"/>
    <w:rsid w:val="00622C8B"/>
    <w:rsid w:val="00622CD3"/>
    <w:rsid w:val="00622F8D"/>
    <w:rsid w:val="00623B02"/>
    <w:rsid w:val="00623D63"/>
    <w:rsid w:val="00624AAA"/>
    <w:rsid w:val="00624F23"/>
    <w:rsid w:val="006251A2"/>
    <w:rsid w:val="006256C0"/>
    <w:rsid w:val="006262D7"/>
    <w:rsid w:val="0062676C"/>
    <w:rsid w:val="0062737B"/>
    <w:rsid w:val="006273BE"/>
    <w:rsid w:val="00627B70"/>
    <w:rsid w:val="00630F0A"/>
    <w:rsid w:val="00631006"/>
    <w:rsid w:val="00631F84"/>
    <w:rsid w:val="0063216D"/>
    <w:rsid w:val="00632389"/>
    <w:rsid w:val="00632644"/>
    <w:rsid w:val="00632D70"/>
    <w:rsid w:val="0063314E"/>
    <w:rsid w:val="00633440"/>
    <w:rsid w:val="00633B1F"/>
    <w:rsid w:val="00633E2F"/>
    <w:rsid w:val="00634057"/>
    <w:rsid w:val="0063480A"/>
    <w:rsid w:val="0063532B"/>
    <w:rsid w:val="006355C6"/>
    <w:rsid w:val="006357CA"/>
    <w:rsid w:val="00635BE9"/>
    <w:rsid w:val="006362AF"/>
    <w:rsid w:val="00637932"/>
    <w:rsid w:val="00640180"/>
    <w:rsid w:val="0064024D"/>
    <w:rsid w:val="00640A0A"/>
    <w:rsid w:val="00640C41"/>
    <w:rsid w:val="00641234"/>
    <w:rsid w:val="0064197A"/>
    <w:rsid w:val="00641A7B"/>
    <w:rsid w:val="00642310"/>
    <w:rsid w:val="006430BD"/>
    <w:rsid w:val="00643155"/>
    <w:rsid w:val="0064341A"/>
    <w:rsid w:val="006435C6"/>
    <w:rsid w:val="00643A16"/>
    <w:rsid w:val="00643C5A"/>
    <w:rsid w:val="0064428D"/>
    <w:rsid w:val="0064442F"/>
    <w:rsid w:val="00645057"/>
    <w:rsid w:val="00645132"/>
    <w:rsid w:val="00645581"/>
    <w:rsid w:val="00646429"/>
    <w:rsid w:val="00646652"/>
    <w:rsid w:val="0064731C"/>
    <w:rsid w:val="00647673"/>
    <w:rsid w:val="00647A97"/>
    <w:rsid w:val="00650A30"/>
    <w:rsid w:val="00650DEA"/>
    <w:rsid w:val="00650FB7"/>
    <w:rsid w:val="00651509"/>
    <w:rsid w:val="00651688"/>
    <w:rsid w:val="006517F2"/>
    <w:rsid w:val="006523F8"/>
    <w:rsid w:val="00652DB5"/>
    <w:rsid w:val="006533AE"/>
    <w:rsid w:val="00653645"/>
    <w:rsid w:val="00653E1E"/>
    <w:rsid w:val="00653E4F"/>
    <w:rsid w:val="0065512A"/>
    <w:rsid w:val="0065513C"/>
    <w:rsid w:val="006554F4"/>
    <w:rsid w:val="0065572E"/>
    <w:rsid w:val="00655A87"/>
    <w:rsid w:val="00655D5E"/>
    <w:rsid w:val="00656493"/>
    <w:rsid w:val="00656549"/>
    <w:rsid w:val="00656ABE"/>
    <w:rsid w:val="00657634"/>
    <w:rsid w:val="00657698"/>
    <w:rsid w:val="00657C38"/>
    <w:rsid w:val="0066054B"/>
    <w:rsid w:val="006611D6"/>
    <w:rsid w:val="00661367"/>
    <w:rsid w:val="00661479"/>
    <w:rsid w:val="00661717"/>
    <w:rsid w:val="0066175D"/>
    <w:rsid w:val="00661867"/>
    <w:rsid w:val="00661B07"/>
    <w:rsid w:val="00661B89"/>
    <w:rsid w:val="006623CC"/>
    <w:rsid w:val="00662E94"/>
    <w:rsid w:val="00662F24"/>
    <w:rsid w:val="006631D8"/>
    <w:rsid w:val="006633B1"/>
    <w:rsid w:val="00663433"/>
    <w:rsid w:val="00663705"/>
    <w:rsid w:val="00663C39"/>
    <w:rsid w:val="006641FE"/>
    <w:rsid w:val="00664845"/>
    <w:rsid w:val="006650F0"/>
    <w:rsid w:val="00665AFB"/>
    <w:rsid w:val="00666525"/>
    <w:rsid w:val="00666F34"/>
    <w:rsid w:val="0066743C"/>
    <w:rsid w:val="006675AA"/>
    <w:rsid w:val="006677B0"/>
    <w:rsid w:val="006679FE"/>
    <w:rsid w:val="00667D44"/>
    <w:rsid w:val="00667F36"/>
    <w:rsid w:val="00667FC4"/>
    <w:rsid w:val="00670DC6"/>
    <w:rsid w:val="00671D87"/>
    <w:rsid w:val="00672CDE"/>
    <w:rsid w:val="00672DD3"/>
    <w:rsid w:val="006732C6"/>
    <w:rsid w:val="00673B24"/>
    <w:rsid w:val="0067404C"/>
    <w:rsid w:val="00674052"/>
    <w:rsid w:val="006743AC"/>
    <w:rsid w:val="006744BA"/>
    <w:rsid w:val="006749E1"/>
    <w:rsid w:val="00674E8C"/>
    <w:rsid w:val="00674F19"/>
    <w:rsid w:val="0067609C"/>
    <w:rsid w:val="0067692A"/>
    <w:rsid w:val="00676AA2"/>
    <w:rsid w:val="00676C6B"/>
    <w:rsid w:val="006776CC"/>
    <w:rsid w:val="00677872"/>
    <w:rsid w:val="00677BC1"/>
    <w:rsid w:val="00677D92"/>
    <w:rsid w:val="00677EB1"/>
    <w:rsid w:val="006801FB"/>
    <w:rsid w:val="006804EE"/>
    <w:rsid w:val="00680882"/>
    <w:rsid w:val="00681121"/>
    <w:rsid w:val="0068131D"/>
    <w:rsid w:val="0068134D"/>
    <w:rsid w:val="0068167F"/>
    <w:rsid w:val="00681C5A"/>
    <w:rsid w:val="00681F80"/>
    <w:rsid w:val="006821E6"/>
    <w:rsid w:val="00682733"/>
    <w:rsid w:val="00682BC6"/>
    <w:rsid w:val="00682CD2"/>
    <w:rsid w:val="00682E39"/>
    <w:rsid w:val="0068319E"/>
    <w:rsid w:val="00683CDB"/>
    <w:rsid w:val="006842AC"/>
    <w:rsid w:val="0068458C"/>
    <w:rsid w:val="00684C92"/>
    <w:rsid w:val="006857F8"/>
    <w:rsid w:val="006859A9"/>
    <w:rsid w:val="00685CA1"/>
    <w:rsid w:val="006860AB"/>
    <w:rsid w:val="006864E2"/>
    <w:rsid w:val="006869DF"/>
    <w:rsid w:val="00687F84"/>
    <w:rsid w:val="00687FC9"/>
    <w:rsid w:val="00690F86"/>
    <w:rsid w:val="006912C2"/>
    <w:rsid w:val="00691324"/>
    <w:rsid w:val="006913CA"/>
    <w:rsid w:val="0069218F"/>
    <w:rsid w:val="00692522"/>
    <w:rsid w:val="0069264C"/>
    <w:rsid w:val="00692782"/>
    <w:rsid w:val="006929DD"/>
    <w:rsid w:val="00692A80"/>
    <w:rsid w:val="0069333C"/>
    <w:rsid w:val="006933AF"/>
    <w:rsid w:val="00693425"/>
    <w:rsid w:val="006939E5"/>
    <w:rsid w:val="00693A6C"/>
    <w:rsid w:val="00694248"/>
    <w:rsid w:val="006948EE"/>
    <w:rsid w:val="00694CA9"/>
    <w:rsid w:val="006951C7"/>
    <w:rsid w:val="00695B8A"/>
    <w:rsid w:val="00695BE6"/>
    <w:rsid w:val="00695E0F"/>
    <w:rsid w:val="00696511"/>
    <w:rsid w:val="00696DC8"/>
    <w:rsid w:val="00696FD6"/>
    <w:rsid w:val="006973F0"/>
    <w:rsid w:val="006978AA"/>
    <w:rsid w:val="006A0407"/>
    <w:rsid w:val="006A04F0"/>
    <w:rsid w:val="006A0A6F"/>
    <w:rsid w:val="006A10CA"/>
    <w:rsid w:val="006A1269"/>
    <w:rsid w:val="006A12A3"/>
    <w:rsid w:val="006A12CC"/>
    <w:rsid w:val="006A1437"/>
    <w:rsid w:val="006A1A1D"/>
    <w:rsid w:val="006A1B34"/>
    <w:rsid w:val="006A1FB4"/>
    <w:rsid w:val="006A204F"/>
    <w:rsid w:val="006A2161"/>
    <w:rsid w:val="006A2224"/>
    <w:rsid w:val="006A2261"/>
    <w:rsid w:val="006A25D5"/>
    <w:rsid w:val="006A29A4"/>
    <w:rsid w:val="006A2F44"/>
    <w:rsid w:val="006A31DB"/>
    <w:rsid w:val="006A329A"/>
    <w:rsid w:val="006A3335"/>
    <w:rsid w:val="006A4484"/>
    <w:rsid w:val="006A4DF8"/>
    <w:rsid w:val="006A54B8"/>
    <w:rsid w:val="006A5C0E"/>
    <w:rsid w:val="006A60D9"/>
    <w:rsid w:val="006A6283"/>
    <w:rsid w:val="006A70BF"/>
    <w:rsid w:val="006A758E"/>
    <w:rsid w:val="006A7A08"/>
    <w:rsid w:val="006B0911"/>
    <w:rsid w:val="006B0D3B"/>
    <w:rsid w:val="006B0DDB"/>
    <w:rsid w:val="006B1092"/>
    <w:rsid w:val="006B1197"/>
    <w:rsid w:val="006B161E"/>
    <w:rsid w:val="006B1B74"/>
    <w:rsid w:val="006B224B"/>
    <w:rsid w:val="006B2259"/>
    <w:rsid w:val="006B297B"/>
    <w:rsid w:val="006B3150"/>
    <w:rsid w:val="006B3487"/>
    <w:rsid w:val="006B4084"/>
    <w:rsid w:val="006B4636"/>
    <w:rsid w:val="006B52B9"/>
    <w:rsid w:val="006B63DD"/>
    <w:rsid w:val="006B6533"/>
    <w:rsid w:val="006B670C"/>
    <w:rsid w:val="006B6BD5"/>
    <w:rsid w:val="006B6ED3"/>
    <w:rsid w:val="006B75D3"/>
    <w:rsid w:val="006B78BE"/>
    <w:rsid w:val="006B7EDC"/>
    <w:rsid w:val="006C00CD"/>
    <w:rsid w:val="006C031E"/>
    <w:rsid w:val="006C04BB"/>
    <w:rsid w:val="006C0707"/>
    <w:rsid w:val="006C0783"/>
    <w:rsid w:val="006C07AE"/>
    <w:rsid w:val="006C1396"/>
    <w:rsid w:val="006C142F"/>
    <w:rsid w:val="006C14D1"/>
    <w:rsid w:val="006C20C2"/>
    <w:rsid w:val="006C2421"/>
    <w:rsid w:val="006C257C"/>
    <w:rsid w:val="006C29A0"/>
    <w:rsid w:val="006C302D"/>
    <w:rsid w:val="006C32CB"/>
    <w:rsid w:val="006C3C62"/>
    <w:rsid w:val="006C4283"/>
    <w:rsid w:val="006C4576"/>
    <w:rsid w:val="006C4701"/>
    <w:rsid w:val="006C486F"/>
    <w:rsid w:val="006C4BCB"/>
    <w:rsid w:val="006C4DA9"/>
    <w:rsid w:val="006C4E7C"/>
    <w:rsid w:val="006C5BC4"/>
    <w:rsid w:val="006C63A1"/>
    <w:rsid w:val="006C6614"/>
    <w:rsid w:val="006C7BCF"/>
    <w:rsid w:val="006C7BFA"/>
    <w:rsid w:val="006C7F94"/>
    <w:rsid w:val="006D0A59"/>
    <w:rsid w:val="006D1279"/>
    <w:rsid w:val="006D1303"/>
    <w:rsid w:val="006D13F0"/>
    <w:rsid w:val="006D1FCF"/>
    <w:rsid w:val="006D21B1"/>
    <w:rsid w:val="006D2E89"/>
    <w:rsid w:val="006D3442"/>
    <w:rsid w:val="006D38AC"/>
    <w:rsid w:val="006D456E"/>
    <w:rsid w:val="006D4DE5"/>
    <w:rsid w:val="006D5949"/>
    <w:rsid w:val="006D6369"/>
    <w:rsid w:val="006D6414"/>
    <w:rsid w:val="006D6515"/>
    <w:rsid w:val="006D6792"/>
    <w:rsid w:val="006D6CC4"/>
    <w:rsid w:val="006D6D5B"/>
    <w:rsid w:val="006D6FB6"/>
    <w:rsid w:val="006D7EDE"/>
    <w:rsid w:val="006E11CD"/>
    <w:rsid w:val="006E1432"/>
    <w:rsid w:val="006E163D"/>
    <w:rsid w:val="006E197D"/>
    <w:rsid w:val="006E19CB"/>
    <w:rsid w:val="006E1C12"/>
    <w:rsid w:val="006E1F2F"/>
    <w:rsid w:val="006E2C86"/>
    <w:rsid w:val="006E3307"/>
    <w:rsid w:val="006E389F"/>
    <w:rsid w:val="006E421A"/>
    <w:rsid w:val="006E423B"/>
    <w:rsid w:val="006E47E9"/>
    <w:rsid w:val="006E48DA"/>
    <w:rsid w:val="006E49A3"/>
    <w:rsid w:val="006E5421"/>
    <w:rsid w:val="006E555F"/>
    <w:rsid w:val="006E5854"/>
    <w:rsid w:val="006E5DC5"/>
    <w:rsid w:val="006E6E24"/>
    <w:rsid w:val="006E716C"/>
    <w:rsid w:val="006E7F17"/>
    <w:rsid w:val="006F03B7"/>
    <w:rsid w:val="006F0C5A"/>
    <w:rsid w:val="006F1436"/>
    <w:rsid w:val="006F15C8"/>
    <w:rsid w:val="006F1789"/>
    <w:rsid w:val="006F17C7"/>
    <w:rsid w:val="006F1AFF"/>
    <w:rsid w:val="006F1BA5"/>
    <w:rsid w:val="006F1D39"/>
    <w:rsid w:val="006F2726"/>
    <w:rsid w:val="006F2A5F"/>
    <w:rsid w:val="006F2C15"/>
    <w:rsid w:val="006F2D1B"/>
    <w:rsid w:val="006F35C8"/>
    <w:rsid w:val="006F3885"/>
    <w:rsid w:val="006F3DC9"/>
    <w:rsid w:val="006F4091"/>
    <w:rsid w:val="006F44BF"/>
    <w:rsid w:val="006F5BCD"/>
    <w:rsid w:val="006F6231"/>
    <w:rsid w:val="006F6434"/>
    <w:rsid w:val="006F681E"/>
    <w:rsid w:val="006F6838"/>
    <w:rsid w:val="006F7037"/>
    <w:rsid w:val="006F74BC"/>
    <w:rsid w:val="00700718"/>
    <w:rsid w:val="00700A36"/>
    <w:rsid w:val="00700EA7"/>
    <w:rsid w:val="00700F17"/>
    <w:rsid w:val="00701466"/>
    <w:rsid w:val="00701B72"/>
    <w:rsid w:val="00701ED0"/>
    <w:rsid w:val="00701F31"/>
    <w:rsid w:val="00703693"/>
    <w:rsid w:val="00703931"/>
    <w:rsid w:val="007039FC"/>
    <w:rsid w:val="00703A80"/>
    <w:rsid w:val="007040B9"/>
    <w:rsid w:val="0070412E"/>
    <w:rsid w:val="0070449B"/>
    <w:rsid w:val="007045D8"/>
    <w:rsid w:val="00704B2E"/>
    <w:rsid w:val="007057C3"/>
    <w:rsid w:val="007057D8"/>
    <w:rsid w:val="00705ACB"/>
    <w:rsid w:val="0070626A"/>
    <w:rsid w:val="007062BE"/>
    <w:rsid w:val="00706E25"/>
    <w:rsid w:val="00706F3E"/>
    <w:rsid w:val="0070762A"/>
    <w:rsid w:val="00707DA9"/>
    <w:rsid w:val="00707FD3"/>
    <w:rsid w:val="00710BC6"/>
    <w:rsid w:val="00711208"/>
    <w:rsid w:val="007115B4"/>
    <w:rsid w:val="00711EA7"/>
    <w:rsid w:val="00712247"/>
    <w:rsid w:val="00712539"/>
    <w:rsid w:val="00712CD4"/>
    <w:rsid w:val="00712D62"/>
    <w:rsid w:val="0071332A"/>
    <w:rsid w:val="00713437"/>
    <w:rsid w:val="00714121"/>
    <w:rsid w:val="00714E7C"/>
    <w:rsid w:val="00715D19"/>
    <w:rsid w:val="00715E59"/>
    <w:rsid w:val="00715F43"/>
    <w:rsid w:val="00716260"/>
    <w:rsid w:val="00716590"/>
    <w:rsid w:val="007165B4"/>
    <w:rsid w:val="00716F68"/>
    <w:rsid w:val="007173B4"/>
    <w:rsid w:val="007179D7"/>
    <w:rsid w:val="00717AC5"/>
    <w:rsid w:val="00717E9C"/>
    <w:rsid w:val="007203BF"/>
    <w:rsid w:val="0072040C"/>
    <w:rsid w:val="00720461"/>
    <w:rsid w:val="0072070C"/>
    <w:rsid w:val="00720D02"/>
    <w:rsid w:val="0072134E"/>
    <w:rsid w:val="0072145D"/>
    <w:rsid w:val="00721980"/>
    <w:rsid w:val="007226EF"/>
    <w:rsid w:val="00722981"/>
    <w:rsid w:val="00722EB6"/>
    <w:rsid w:val="00722ED7"/>
    <w:rsid w:val="007238AA"/>
    <w:rsid w:val="00723EDD"/>
    <w:rsid w:val="00724144"/>
    <w:rsid w:val="0072478B"/>
    <w:rsid w:val="00724885"/>
    <w:rsid w:val="00724C62"/>
    <w:rsid w:val="00724D31"/>
    <w:rsid w:val="007259F6"/>
    <w:rsid w:val="00725C20"/>
    <w:rsid w:val="0072613D"/>
    <w:rsid w:val="0072763A"/>
    <w:rsid w:val="00727894"/>
    <w:rsid w:val="0072791E"/>
    <w:rsid w:val="007279E1"/>
    <w:rsid w:val="00727BB6"/>
    <w:rsid w:val="00731609"/>
    <w:rsid w:val="007316D4"/>
    <w:rsid w:val="007319C5"/>
    <w:rsid w:val="00732023"/>
    <w:rsid w:val="00732049"/>
    <w:rsid w:val="00732799"/>
    <w:rsid w:val="007330B1"/>
    <w:rsid w:val="007332E6"/>
    <w:rsid w:val="00733EC6"/>
    <w:rsid w:val="00734071"/>
    <w:rsid w:val="007340AD"/>
    <w:rsid w:val="007342DF"/>
    <w:rsid w:val="0073454E"/>
    <w:rsid w:val="00734668"/>
    <w:rsid w:val="00734DCE"/>
    <w:rsid w:val="007352A6"/>
    <w:rsid w:val="0073531F"/>
    <w:rsid w:val="007361DA"/>
    <w:rsid w:val="00736286"/>
    <w:rsid w:val="00736377"/>
    <w:rsid w:val="0073682F"/>
    <w:rsid w:val="00736A62"/>
    <w:rsid w:val="00736BDA"/>
    <w:rsid w:val="007377C1"/>
    <w:rsid w:val="00737D10"/>
    <w:rsid w:val="0074026E"/>
    <w:rsid w:val="00740971"/>
    <w:rsid w:val="007412BA"/>
    <w:rsid w:val="00741504"/>
    <w:rsid w:val="00741570"/>
    <w:rsid w:val="007417AB"/>
    <w:rsid w:val="007421C9"/>
    <w:rsid w:val="007421F4"/>
    <w:rsid w:val="007424B0"/>
    <w:rsid w:val="00742DDF"/>
    <w:rsid w:val="00743091"/>
    <w:rsid w:val="00743217"/>
    <w:rsid w:val="0074336D"/>
    <w:rsid w:val="0074346B"/>
    <w:rsid w:val="00743FB8"/>
    <w:rsid w:val="00744C29"/>
    <w:rsid w:val="00745613"/>
    <w:rsid w:val="00745AC1"/>
    <w:rsid w:val="00745B01"/>
    <w:rsid w:val="00745CEE"/>
    <w:rsid w:val="00745D30"/>
    <w:rsid w:val="00745E97"/>
    <w:rsid w:val="00745F07"/>
    <w:rsid w:val="007467BF"/>
    <w:rsid w:val="00746B98"/>
    <w:rsid w:val="00746DEB"/>
    <w:rsid w:val="00746E44"/>
    <w:rsid w:val="00747112"/>
    <w:rsid w:val="007479C8"/>
    <w:rsid w:val="00747CA8"/>
    <w:rsid w:val="0075088E"/>
    <w:rsid w:val="00750937"/>
    <w:rsid w:val="0075119C"/>
    <w:rsid w:val="007513B4"/>
    <w:rsid w:val="00751986"/>
    <w:rsid w:val="00751F3E"/>
    <w:rsid w:val="00752521"/>
    <w:rsid w:val="00752584"/>
    <w:rsid w:val="00752B43"/>
    <w:rsid w:val="00753A5A"/>
    <w:rsid w:val="00753D40"/>
    <w:rsid w:val="00753FCE"/>
    <w:rsid w:val="00754588"/>
    <w:rsid w:val="007554B5"/>
    <w:rsid w:val="00755839"/>
    <w:rsid w:val="00755C0C"/>
    <w:rsid w:val="00755DCE"/>
    <w:rsid w:val="00755FF6"/>
    <w:rsid w:val="00756194"/>
    <w:rsid w:val="0075645B"/>
    <w:rsid w:val="0075676F"/>
    <w:rsid w:val="00756929"/>
    <w:rsid w:val="00756BE1"/>
    <w:rsid w:val="00756D07"/>
    <w:rsid w:val="00756D75"/>
    <w:rsid w:val="007576ED"/>
    <w:rsid w:val="00757916"/>
    <w:rsid w:val="00757BF2"/>
    <w:rsid w:val="007600A3"/>
    <w:rsid w:val="007602ED"/>
    <w:rsid w:val="007604CF"/>
    <w:rsid w:val="0076104C"/>
    <w:rsid w:val="007610AC"/>
    <w:rsid w:val="007613C4"/>
    <w:rsid w:val="007615CB"/>
    <w:rsid w:val="00761BE8"/>
    <w:rsid w:val="00761C91"/>
    <w:rsid w:val="00761DD9"/>
    <w:rsid w:val="00762052"/>
    <w:rsid w:val="007629C4"/>
    <w:rsid w:val="00762A3C"/>
    <w:rsid w:val="00762F4C"/>
    <w:rsid w:val="0076332D"/>
    <w:rsid w:val="00763395"/>
    <w:rsid w:val="00763987"/>
    <w:rsid w:val="0076399D"/>
    <w:rsid w:val="00763BFC"/>
    <w:rsid w:val="00763D0E"/>
    <w:rsid w:val="00763EBE"/>
    <w:rsid w:val="007640B4"/>
    <w:rsid w:val="00764222"/>
    <w:rsid w:val="0076480A"/>
    <w:rsid w:val="00765000"/>
    <w:rsid w:val="007664BA"/>
    <w:rsid w:val="00766CC6"/>
    <w:rsid w:val="007673AB"/>
    <w:rsid w:val="0077021A"/>
    <w:rsid w:val="007704C8"/>
    <w:rsid w:val="0077059C"/>
    <w:rsid w:val="00770F9B"/>
    <w:rsid w:val="0077159F"/>
    <w:rsid w:val="00771C59"/>
    <w:rsid w:val="007721E0"/>
    <w:rsid w:val="007721F2"/>
    <w:rsid w:val="00772398"/>
    <w:rsid w:val="007724CB"/>
    <w:rsid w:val="00772BD9"/>
    <w:rsid w:val="00773200"/>
    <w:rsid w:val="00773435"/>
    <w:rsid w:val="00773BB8"/>
    <w:rsid w:val="00773F30"/>
    <w:rsid w:val="00773F5B"/>
    <w:rsid w:val="0077479B"/>
    <w:rsid w:val="0077521F"/>
    <w:rsid w:val="007752D8"/>
    <w:rsid w:val="007753EC"/>
    <w:rsid w:val="007755BD"/>
    <w:rsid w:val="00775975"/>
    <w:rsid w:val="00775BB6"/>
    <w:rsid w:val="00776047"/>
    <w:rsid w:val="007765D7"/>
    <w:rsid w:val="007766E5"/>
    <w:rsid w:val="00776919"/>
    <w:rsid w:val="00776A11"/>
    <w:rsid w:val="00776B8E"/>
    <w:rsid w:val="00776E17"/>
    <w:rsid w:val="00776FF3"/>
    <w:rsid w:val="007771B5"/>
    <w:rsid w:val="007772A2"/>
    <w:rsid w:val="007774BB"/>
    <w:rsid w:val="00777554"/>
    <w:rsid w:val="00777743"/>
    <w:rsid w:val="00780448"/>
    <w:rsid w:val="007808F6"/>
    <w:rsid w:val="00780987"/>
    <w:rsid w:val="00780E9A"/>
    <w:rsid w:val="007817A6"/>
    <w:rsid w:val="00782536"/>
    <w:rsid w:val="00782D1C"/>
    <w:rsid w:val="00782E27"/>
    <w:rsid w:val="0078303C"/>
    <w:rsid w:val="007833A0"/>
    <w:rsid w:val="00783684"/>
    <w:rsid w:val="007836B0"/>
    <w:rsid w:val="007836F7"/>
    <w:rsid w:val="00783CAE"/>
    <w:rsid w:val="007842F2"/>
    <w:rsid w:val="00784903"/>
    <w:rsid w:val="00784B00"/>
    <w:rsid w:val="00784F92"/>
    <w:rsid w:val="00785840"/>
    <w:rsid w:val="00785A2B"/>
    <w:rsid w:val="00785BC1"/>
    <w:rsid w:val="007867AA"/>
    <w:rsid w:val="00787106"/>
    <w:rsid w:val="007871F4"/>
    <w:rsid w:val="007878D9"/>
    <w:rsid w:val="00787F05"/>
    <w:rsid w:val="007907F9"/>
    <w:rsid w:val="00790E2D"/>
    <w:rsid w:val="0079166D"/>
    <w:rsid w:val="0079229E"/>
    <w:rsid w:val="00792309"/>
    <w:rsid w:val="00792E4A"/>
    <w:rsid w:val="007931D0"/>
    <w:rsid w:val="00793C91"/>
    <w:rsid w:val="007944E4"/>
    <w:rsid w:val="00794AED"/>
    <w:rsid w:val="00794D4B"/>
    <w:rsid w:val="00795245"/>
    <w:rsid w:val="0079570A"/>
    <w:rsid w:val="00795EAE"/>
    <w:rsid w:val="00796B9E"/>
    <w:rsid w:val="00796D52"/>
    <w:rsid w:val="00797233"/>
    <w:rsid w:val="0079754D"/>
    <w:rsid w:val="0079780A"/>
    <w:rsid w:val="00797DA0"/>
    <w:rsid w:val="00797F3B"/>
    <w:rsid w:val="007A0813"/>
    <w:rsid w:val="007A0845"/>
    <w:rsid w:val="007A08DC"/>
    <w:rsid w:val="007A11CB"/>
    <w:rsid w:val="007A1602"/>
    <w:rsid w:val="007A2041"/>
    <w:rsid w:val="007A20AF"/>
    <w:rsid w:val="007A20BB"/>
    <w:rsid w:val="007A2710"/>
    <w:rsid w:val="007A2C22"/>
    <w:rsid w:val="007A2FDC"/>
    <w:rsid w:val="007A3031"/>
    <w:rsid w:val="007A33A8"/>
    <w:rsid w:val="007A3766"/>
    <w:rsid w:val="007A385C"/>
    <w:rsid w:val="007A3FFB"/>
    <w:rsid w:val="007A42F1"/>
    <w:rsid w:val="007A4B7F"/>
    <w:rsid w:val="007A4B8A"/>
    <w:rsid w:val="007A4E7D"/>
    <w:rsid w:val="007A5255"/>
    <w:rsid w:val="007A5624"/>
    <w:rsid w:val="007A68B0"/>
    <w:rsid w:val="007A6E9F"/>
    <w:rsid w:val="007A6F21"/>
    <w:rsid w:val="007A73BB"/>
    <w:rsid w:val="007A7DC9"/>
    <w:rsid w:val="007A7EEF"/>
    <w:rsid w:val="007B0472"/>
    <w:rsid w:val="007B0D0C"/>
    <w:rsid w:val="007B10DF"/>
    <w:rsid w:val="007B17A8"/>
    <w:rsid w:val="007B1CE7"/>
    <w:rsid w:val="007B2A3B"/>
    <w:rsid w:val="007B3717"/>
    <w:rsid w:val="007B3D58"/>
    <w:rsid w:val="007B4A97"/>
    <w:rsid w:val="007B4BF8"/>
    <w:rsid w:val="007B53F9"/>
    <w:rsid w:val="007B550D"/>
    <w:rsid w:val="007B5A00"/>
    <w:rsid w:val="007B732D"/>
    <w:rsid w:val="007C0038"/>
    <w:rsid w:val="007C01C7"/>
    <w:rsid w:val="007C05EC"/>
    <w:rsid w:val="007C0A95"/>
    <w:rsid w:val="007C0CA8"/>
    <w:rsid w:val="007C1774"/>
    <w:rsid w:val="007C196D"/>
    <w:rsid w:val="007C1B6D"/>
    <w:rsid w:val="007C1D77"/>
    <w:rsid w:val="007C2917"/>
    <w:rsid w:val="007C293D"/>
    <w:rsid w:val="007C2C64"/>
    <w:rsid w:val="007C2C85"/>
    <w:rsid w:val="007C33B1"/>
    <w:rsid w:val="007C37AD"/>
    <w:rsid w:val="007C3832"/>
    <w:rsid w:val="007C39FE"/>
    <w:rsid w:val="007C441A"/>
    <w:rsid w:val="007C449B"/>
    <w:rsid w:val="007C4A7E"/>
    <w:rsid w:val="007C4A8C"/>
    <w:rsid w:val="007C4F0F"/>
    <w:rsid w:val="007C5005"/>
    <w:rsid w:val="007C5291"/>
    <w:rsid w:val="007C54F6"/>
    <w:rsid w:val="007C55F5"/>
    <w:rsid w:val="007C5D3C"/>
    <w:rsid w:val="007C5D87"/>
    <w:rsid w:val="007C5DD3"/>
    <w:rsid w:val="007C5ECB"/>
    <w:rsid w:val="007C5EF4"/>
    <w:rsid w:val="007C6101"/>
    <w:rsid w:val="007C62F1"/>
    <w:rsid w:val="007C6BB0"/>
    <w:rsid w:val="007C6D93"/>
    <w:rsid w:val="007C7120"/>
    <w:rsid w:val="007C7D47"/>
    <w:rsid w:val="007D08BC"/>
    <w:rsid w:val="007D1232"/>
    <w:rsid w:val="007D1389"/>
    <w:rsid w:val="007D19B5"/>
    <w:rsid w:val="007D2531"/>
    <w:rsid w:val="007D27A6"/>
    <w:rsid w:val="007D27F5"/>
    <w:rsid w:val="007D2FD2"/>
    <w:rsid w:val="007D33BD"/>
    <w:rsid w:val="007D3722"/>
    <w:rsid w:val="007D3950"/>
    <w:rsid w:val="007D3A41"/>
    <w:rsid w:val="007D4275"/>
    <w:rsid w:val="007D4949"/>
    <w:rsid w:val="007D4A1B"/>
    <w:rsid w:val="007D4B9A"/>
    <w:rsid w:val="007D535F"/>
    <w:rsid w:val="007D5511"/>
    <w:rsid w:val="007D5565"/>
    <w:rsid w:val="007D6035"/>
    <w:rsid w:val="007D6DCA"/>
    <w:rsid w:val="007D7102"/>
    <w:rsid w:val="007D7140"/>
    <w:rsid w:val="007D74D9"/>
    <w:rsid w:val="007E042F"/>
    <w:rsid w:val="007E0717"/>
    <w:rsid w:val="007E071E"/>
    <w:rsid w:val="007E0A0D"/>
    <w:rsid w:val="007E10E2"/>
    <w:rsid w:val="007E15F7"/>
    <w:rsid w:val="007E1A53"/>
    <w:rsid w:val="007E1D6B"/>
    <w:rsid w:val="007E24E8"/>
    <w:rsid w:val="007E2A2E"/>
    <w:rsid w:val="007E2B5F"/>
    <w:rsid w:val="007E2B95"/>
    <w:rsid w:val="007E2E4F"/>
    <w:rsid w:val="007E3050"/>
    <w:rsid w:val="007E30E5"/>
    <w:rsid w:val="007E30F8"/>
    <w:rsid w:val="007E40C0"/>
    <w:rsid w:val="007E4258"/>
    <w:rsid w:val="007E4B6D"/>
    <w:rsid w:val="007E4BFB"/>
    <w:rsid w:val="007E56DA"/>
    <w:rsid w:val="007E6148"/>
    <w:rsid w:val="007E6B6B"/>
    <w:rsid w:val="007F01B3"/>
    <w:rsid w:val="007F05FF"/>
    <w:rsid w:val="007F061F"/>
    <w:rsid w:val="007F0A9F"/>
    <w:rsid w:val="007F0F4A"/>
    <w:rsid w:val="007F129F"/>
    <w:rsid w:val="007F1388"/>
    <w:rsid w:val="007F1541"/>
    <w:rsid w:val="007F15C6"/>
    <w:rsid w:val="007F191C"/>
    <w:rsid w:val="007F1F3C"/>
    <w:rsid w:val="007F2AEF"/>
    <w:rsid w:val="007F2B1A"/>
    <w:rsid w:val="007F2E02"/>
    <w:rsid w:val="007F38E4"/>
    <w:rsid w:val="007F3CC8"/>
    <w:rsid w:val="007F4317"/>
    <w:rsid w:val="007F4D08"/>
    <w:rsid w:val="007F4D46"/>
    <w:rsid w:val="007F4EFF"/>
    <w:rsid w:val="007F5084"/>
    <w:rsid w:val="007F5325"/>
    <w:rsid w:val="007F53B8"/>
    <w:rsid w:val="007F570F"/>
    <w:rsid w:val="007F5799"/>
    <w:rsid w:val="007F6308"/>
    <w:rsid w:val="007F6422"/>
    <w:rsid w:val="007F7158"/>
    <w:rsid w:val="007F7755"/>
    <w:rsid w:val="007F79F5"/>
    <w:rsid w:val="007F7AB9"/>
    <w:rsid w:val="00800999"/>
    <w:rsid w:val="008010F7"/>
    <w:rsid w:val="0080180B"/>
    <w:rsid w:val="00801FC2"/>
    <w:rsid w:val="00801FD1"/>
    <w:rsid w:val="00802120"/>
    <w:rsid w:val="008034F3"/>
    <w:rsid w:val="008046D2"/>
    <w:rsid w:val="00804B96"/>
    <w:rsid w:val="008051A1"/>
    <w:rsid w:val="00805212"/>
    <w:rsid w:val="008053B3"/>
    <w:rsid w:val="0080595C"/>
    <w:rsid w:val="00805F11"/>
    <w:rsid w:val="00806F50"/>
    <w:rsid w:val="008073C8"/>
    <w:rsid w:val="00807511"/>
    <w:rsid w:val="0080763F"/>
    <w:rsid w:val="0080795B"/>
    <w:rsid w:val="008079E5"/>
    <w:rsid w:val="00810117"/>
    <w:rsid w:val="00810148"/>
    <w:rsid w:val="008107A9"/>
    <w:rsid w:val="008107F5"/>
    <w:rsid w:val="0081089F"/>
    <w:rsid w:val="00810E60"/>
    <w:rsid w:val="00811006"/>
    <w:rsid w:val="00812597"/>
    <w:rsid w:val="00813461"/>
    <w:rsid w:val="00813A28"/>
    <w:rsid w:val="00813B65"/>
    <w:rsid w:val="00813FF9"/>
    <w:rsid w:val="008142EA"/>
    <w:rsid w:val="00814358"/>
    <w:rsid w:val="00814BD4"/>
    <w:rsid w:val="00814D3B"/>
    <w:rsid w:val="00815189"/>
    <w:rsid w:val="008153A6"/>
    <w:rsid w:val="008155AC"/>
    <w:rsid w:val="00815655"/>
    <w:rsid w:val="00815F14"/>
    <w:rsid w:val="00816136"/>
    <w:rsid w:val="0081668D"/>
    <w:rsid w:val="008172D9"/>
    <w:rsid w:val="00820629"/>
    <w:rsid w:val="00821349"/>
    <w:rsid w:val="0082170E"/>
    <w:rsid w:val="00821A70"/>
    <w:rsid w:val="00821CA3"/>
    <w:rsid w:val="00821E0C"/>
    <w:rsid w:val="0082236D"/>
    <w:rsid w:val="00822395"/>
    <w:rsid w:val="008223F1"/>
    <w:rsid w:val="0082298B"/>
    <w:rsid w:val="00823601"/>
    <w:rsid w:val="008240F3"/>
    <w:rsid w:val="008245B7"/>
    <w:rsid w:val="00824666"/>
    <w:rsid w:val="0082554E"/>
    <w:rsid w:val="0082571E"/>
    <w:rsid w:val="00825857"/>
    <w:rsid w:val="00825B79"/>
    <w:rsid w:val="00825C82"/>
    <w:rsid w:val="00825FAB"/>
    <w:rsid w:val="00826A29"/>
    <w:rsid w:val="00826BB6"/>
    <w:rsid w:val="00826BC7"/>
    <w:rsid w:val="00826C75"/>
    <w:rsid w:val="0082701A"/>
    <w:rsid w:val="008273A1"/>
    <w:rsid w:val="00827CF5"/>
    <w:rsid w:val="00830A70"/>
    <w:rsid w:val="00831C2A"/>
    <w:rsid w:val="0083294C"/>
    <w:rsid w:val="008338E0"/>
    <w:rsid w:val="008339AC"/>
    <w:rsid w:val="008340C7"/>
    <w:rsid w:val="0083415B"/>
    <w:rsid w:val="008345F7"/>
    <w:rsid w:val="00834C1D"/>
    <w:rsid w:val="00834C39"/>
    <w:rsid w:val="00834D3D"/>
    <w:rsid w:val="00835A86"/>
    <w:rsid w:val="00835E09"/>
    <w:rsid w:val="00836303"/>
    <w:rsid w:val="0083655E"/>
    <w:rsid w:val="008366E0"/>
    <w:rsid w:val="0083771F"/>
    <w:rsid w:val="008377B0"/>
    <w:rsid w:val="00837AB5"/>
    <w:rsid w:val="00837E97"/>
    <w:rsid w:val="0084005C"/>
    <w:rsid w:val="008402BB"/>
    <w:rsid w:val="0084069D"/>
    <w:rsid w:val="008416E9"/>
    <w:rsid w:val="0084182E"/>
    <w:rsid w:val="00842103"/>
    <w:rsid w:val="008423EB"/>
    <w:rsid w:val="0084297A"/>
    <w:rsid w:val="00842DC9"/>
    <w:rsid w:val="00843521"/>
    <w:rsid w:val="008439CA"/>
    <w:rsid w:val="00843CE3"/>
    <w:rsid w:val="008441B9"/>
    <w:rsid w:val="008443DF"/>
    <w:rsid w:val="00844449"/>
    <w:rsid w:val="00844730"/>
    <w:rsid w:val="00844C94"/>
    <w:rsid w:val="00844CA1"/>
    <w:rsid w:val="00844D16"/>
    <w:rsid w:val="00844DA4"/>
    <w:rsid w:val="00844DBF"/>
    <w:rsid w:val="00845067"/>
    <w:rsid w:val="0084544C"/>
    <w:rsid w:val="00845E20"/>
    <w:rsid w:val="008462B4"/>
    <w:rsid w:val="008467FE"/>
    <w:rsid w:val="00847652"/>
    <w:rsid w:val="008477B9"/>
    <w:rsid w:val="0084799E"/>
    <w:rsid w:val="00847AB3"/>
    <w:rsid w:val="00847C08"/>
    <w:rsid w:val="008505D1"/>
    <w:rsid w:val="0085060D"/>
    <w:rsid w:val="00850A87"/>
    <w:rsid w:val="00851070"/>
    <w:rsid w:val="00851A82"/>
    <w:rsid w:val="00852122"/>
    <w:rsid w:val="0085299B"/>
    <w:rsid w:val="00852EDA"/>
    <w:rsid w:val="00852EDD"/>
    <w:rsid w:val="00852F3B"/>
    <w:rsid w:val="00853A66"/>
    <w:rsid w:val="00854314"/>
    <w:rsid w:val="00855A78"/>
    <w:rsid w:val="00855F4B"/>
    <w:rsid w:val="008563B9"/>
    <w:rsid w:val="008570BB"/>
    <w:rsid w:val="00857A45"/>
    <w:rsid w:val="00857EA5"/>
    <w:rsid w:val="00860AE0"/>
    <w:rsid w:val="00860B43"/>
    <w:rsid w:val="00860DE4"/>
    <w:rsid w:val="00860DEB"/>
    <w:rsid w:val="0086211E"/>
    <w:rsid w:val="008622D4"/>
    <w:rsid w:val="0086288C"/>
    <w:rsid w:val="00862C81"/>
    <w:rsid w:val="00862D4C"/>
    <w:rsid w:val="00862E9A"/>
    <w:rsid w:val="0086300B"/>
    <w:rsid w:val="0086343C"/>
    <w:rsid w:val="00863479"/>
    <w:rsid w:val="00863F58"/>
    <w:rsid w:val="0086431C"/>
    <w:rsid w:val="00865315"/>
    <w:rsid w:val="008653E5"/>
    <w:rsid w:val="0086554A"/>
    <w:rsid w:val="0086591C"/>
    <w:rsid w:val="00865C2E"/>
    <w:rsid w:val="008660D6"/>
    <w:rsid w:val="0086642A"/>
    <w:rsid w:val="0086660F"/>
    <w:rsid w:val="00867406"/>
    <w:rsid w:val="00867516"/>
    <w:rsid w:val="008677D6"/>
    <w:rsid w:val="0086797A"/>
    <w:rsid w:val="00867E56"/>
    <w:rsid w:val="00867E5F"/>
    <w:rsid w:val="008701F5"/>
    <w:rsid w:val="0087115A"/>
    <w:rsid w:val="008713ED"/>
    <w:rsid w:val="00871B70"/>
    <w:rsid w:val="008725C4"/>
    <w:rsid w:val="00872938"/>
    <w:rsid w:val="00872D7F"/>
    <w:rsid w:val="008731B9"/>
    <w:rsid w:val="00873C31"/>
    <w:rsid w:val="00874232"/>
    <w:rsid w:val="00874AE7"/>
    <w:rsid w:val="00875263"/>
    <w:rsid w:val="00875B38"/>
    <w:rsid w:val="008765D9"/>
    <w:rsid w:val="008768BF"/>
    <w:rsid w:val="00876943"/>
    <w:rsid w:val="00876E7D"/>
    <w:rsid w:val="008771BC"/>
    <w:rsid w:val="008772FC"/>
    <w:rsid w:val="00877333"/>
    <w:rsid w:val="0088010A"/>
    <w:rsid w:val="0088012F"/>
    <w:rsid w:val="00880762"/>
    <w:rsid w:val="0088077D"/>
    <w:rsid w:val="008807D9"/>
    <w:rsid w:val="008809F8"/>
    <w:rsid w:val="00880BE9"/>
    <w:rsid w:val="00880C6B"/>
    <w:rsid w:val="00880DCE"/>
    <w:rsid w:val="00881227"/>
    <w:rsid w:val="00881870"/>
    <w:rsid w:val="00881AB2"/>
    <w:rsid w:val="00881ED6"/>
    <w:rsid w:val="00883BB1"/>
    <w:rsid w:val="008842D3"/>
    <w:rsid w:val="008842F2"/>
    <w:rsid w:val="008859DD"/>
    <w:rsid w:val="00887231"/>
    <w:rsid w:val="008877C8"/>
    <w:rsid w:val="00887D24"/>
    <w:rsid w:val="00887D64"/>
    <w:rsid w:val="00890619"/>
    <w:rsid w:val="008909D9"/>
    <w:rsid w:val="00890B9F"/>
    <w:rsid w:val="008912FC"/>
    <w:rsid w:val="008917AB"/>
    <w:rsid w:val="008917F0"/>
    <w:rsid w:val="00891DD8"/>
    <w:rsid w:val="008924B2"/>
    <w:rsid w:val="00892CBF"/>
    <w:rsid w:val="00893577"/>
    <w:rsid w:val="008936EE"/>
    <w:rsid w:val="00893D4F"/>
    <w:rsid w:val="0089490F"/>
    <w:rsid w:val="00894A65"/>
    <w:rsid w:val="00894AF8"/>
    <w:rsid w:val="0089528B"/>
    <w:rsid w:val="008953EE"/>
    <w:rsid w:val="0089598E"/>
    <w:rsid w:val="00895EE7"/>
    <w:rsid w:val="008964B3"/>
    <w:rsid w:val="008974B5"/>
    <w:rsid w:val="00897617"/>
    <w:rsid w:val="008978B2"/>
    <w:rsid w:val="0089794E"/>
    <w:rsid w:val="008A05AF"/>
    <w:rsid w:val="008A06D6"/>
    <w:rsid w:val="008A0740"/>
    <w:rsid w:val="008A0C5A"/>
    <w:rsid w:val="008A0E94"/>
    <w:rsid w:val="008A1553"/>
    <w:rsid w:val="008A17DD"/>
    <w:rsid w:val="008A1C55"/>
    <w:rsid w:val="008A1C63"/>
    <w:rsid w:val="008A211B"/>
    <w:rsid w:val="008A2951"/>
    <w:rsid w:val="008A2AE5"/>
    <w:rsid w:val="008A3399"/>
    <w:rsid w:val="008A3AE4"/>
    <w:rsid w:val="008A3C8D"/>
    <w:rsid w:val="008A40DA"/>
    <w:rsid w:val="008A4590"/>
    <w:rsid w:val="008A4F1C"/>
    <w:rsid w:val="008A583E"/>
    <w:rsid w:val="008A5946"/>
    <w:rsid w:val="008A5A6C"/>
    <w:rsid w:val="008A5D4F"/>
    <w:rsid w:val="008A60BA"/>
    <w:rsid w:val="008A60FD"/>
    <w:rsid w:val="008A618B"/>
    <w:rsid w:val="008A659B"/>
    <w:rsid w:val="008A65B6"/>
    <w:rsid w:val="008A6961"/>
    <w:rsid w:val="008A6FEA"/>
    <w:rsid w:val="008A7083"/>
    <w:rsid w:val="008A7192"/>
    <w:rsid w:val="008A71B6"/>
    <w:rsid w:val="008A77EE"/>
    <w:rsid w:val="008B002A"/>
    <w:rsid w:val="008B01D2"/>
    <w:rsid w:val="008B04B8"/>
    <w:rsid w:val="008B0D79"/>
    <w:rsid w:val="008B1844"/>
    <w:rsid w:val="008B2544"/>
    <w:rsid w:val="008B25CA"/>
    <w:rsid w:val="008B281E"/>
    <w:rsid w:val="008B2FE6"/>
    <w:rsid w:val="008B30AC"/>
    <w:rsid w:val="008B3C3F"/>
    <w:rsid w:val="008B3E6E"/>
    <w:rsid w:val="008B3FBE"/>
    <w:rsid w:val="008B4022"/>
    <w:rsid w:val="008B44D2"/>
    <w:rsid w:val="008B46B8"/>
    <w:rsid w:val="008B4723"/>
    <w:rsid w:val="008B4728"/>
    <w:rsid w:val="008B561D"/>
    <w:rsid w:val="008B57A4"/>
    <w:rsid w:val="008B5840"/>
    <w:rsid w:val="008B5AD6"/>
    <w:rsid w:val="008B5C20"/>
    <w:rsid w:val="008B5C7D"/>
    <w:rsid w:val="008B65AA"/>
    <w:rsid w:val="008B67B7"/>
    <w:rsid w:val="008B72CA"/>
    <w:rsid w:val="008B7430"/>
    <w:rsid w:val="008B7900"/>
    <w:rsid w:val="008B79E6"/>
    <w:rsid w:val="008B7BF7"/>
    <w:rsid w:val="008B7BFB"/>
    <w:rsid w:val="008B7EEC"/>
    <w:rsid w:val="008C02AF"/>
    <w:rsid w:val="008C02FB"/>
    <w:rsid w:val="008C0B4E"/>
    <w:rsid w:val="008C0E75"/>
    <w:rsid w:val="008C0F66"/>
    <w:rsid w:val="008C10F0"/>
    <w:rsid w:val="008C13CD"/>
    <w:rsid w:val="008C18B8"/>
    <w:rsid w:val="008C18E6"/>
    <w:rsid w:val="008C1C99"/>
    <w:rsid w:val="008C1CA4"/>
    <w:rsid w:val="008C2379"/>
    <w:rsid w:val="008C2564"/>
    <w:rsid w:val="008C273F"/>
    <w:rsid w:val="008C276E"/>
    <w:rsid w:val="008C2C6A"/>
    <w:rsid w:val="008C2D23"/>
    <w:rsid w:val="008C31CE"/>
    <w:rsid w:val="008C31DE"/>
    <w:rsid w:val="008C32FE"/>
    <w:rsid w:val="008C3AFA"/>
    <w:rsid w:val="008C3B3A"/>
    <w:rsid w:val="008C4105"/>
    <w:rsid w:val="008C465D"/>
    <w:rsid w:val="008C4BB4"/>
    <w:rsid w:val="008C4EE2"/>
    <w:rsid w:val="008C5413"/>
    <w:rsid w:val="008C5C89"/>
    <w:rsid w:val="008C6301"/>
    <w:rsid w:val="008C6D82"/>
    <w:rsid w:val="008C731D"/>
    <w:rsid w:val="008C7503"/>
    <w:rsid w:val="008C773C"/>
    <w:rsid w:val="008C7CB8"/>
    <w:rsid w:val="008C7DDC"/>
    <w:rsid w:val="008D009F"/>
    <w:rsid w:val="008D1538"/>
    <w:rsid w:val="008D2088"/>
    <w:rsid w:val="008D2158"/>
    <w:rsid w:val="008D2270"/>
    <w:rsid w:val="008D28F0"/>
    <w:rsid w:val="008D2D0C"/>
    <w:rsid w:val="008D2D48"/>
    <w:rsid w:val="008D2F82"/>
    <w:rsid w:val="008D3AFA"/>
    <w:rsid w:val="008D3B6C"/>
    <w:rsid w:val="008D4CD7"/>
    <w:rsid w:val="008D4D74"/>
    <w:rsid w:val="008D541A"/>
    <w:rsid w:val="008D550F"/>
    <w:rsid w:val="008D559E"/>
    <w:rsid w:val="008D5F8C"/>
    <w:rsid w:val="008D6126"/>
    <w:rsid w:val="008D69F8"/>
    <w:rsid w:val="008D6E89"/>
    <w:rsid w:val="008D73E2"/>
    <w:rsid w:val="008E0006"/>
    <w:rsid w:val="008E087E"/>
    <w:rsid w:val="008E0CDD"/>
    <w:rsid w:val="008E12E2"/>
    <w:rsid w:val="008E248D"/>
    <w:rsid w:val="008E2ABE"/>
    <w:rsid w:val="008E2AFF"/>
    <w:rsid w:val="008E2DC1"/>
    <w:rsid w:val="008E3015"/>
    <w:rsid w:val="008E305C"/>
    <w:rsid w:val="008E34BD"/>
    <w:rsid w:val="008E3C02"/>
    <w:rsid w:val="008E400D"/>
    <w:rsid w:val="008E46F8"/>
    <w:rsid w:val="008E5986"/>
    <w:rsid w:val="008E5C80"/>
    <w:rsid w:val="008E5D14"/>
    <w:rsid w:val="008E6438"/>
    <w:rsid w:val="008E6FFB"/>
    <w:rsid w:val="008E711A"/>
    <w:rsid w:val="008E74C6"/>
    <w:rsid w:val="008E7751"/>
    <w:rsid w:val="008E7D36"/>
    <w:rsid w:val="008F0081"/>
    <w:rsid w:val="008F0B4C"/>
    <w:rsid w:val="008F0C40"/>
    <w:rsid w:val="008F0E90"/>
    <w:rsid w:val="008F109F"/>
    <w:rsid w:val="008F14C4"/>
    <w:rsid w:val="008F16C1"/>
    <w:rsid w:val="008F178F"/>
    <w:rsid w:val="008F2C2A"/>
    <w:rsid w:val="008F31E4"/>
    <w:rsid w:val="008F350D"/>
    <w:rsid w:val="008F3558"/>
    <w:rsid w:val="008F3606"/>
    <w:rsid w:val="008F4099"/>
    <w:rsid w:val="008F419E"/>
    <w:rsid w:val="008F4733"/>
    <w:rsid w:val="008F49D2"/>
    <w:rsid w:val="008F4BC6"/>
    <w:rsid w:val="008F4BE2"/>
    <w:rsid w:val="008F517E"/>
    <w:rsid w:val="008F58F2"/>
    <w:rsid w:val="008F5932"/>
    <w:rsid w:val="008F5BE0"/>
    <w:rsid w:val="008F60E7"/>
    <w:rsid w:val="008F61CA"/>
    <w:rsid w:val="008F7559"/>
    <w:rsid w:val="008F7A23"/>
    <w:rsid w:val="0090024F"/>
    <w:rsid w:val="00900DAD"/>
    <w:rsid w:val="00901119"/>
    <w:rsid w:val="009025A6"/>
    <w:rsid w:val="00902670"/>
    <w:rsid w:val="00902782"/>
    <w:rsid w:val="00902873"/>
    <w:rsid w:val="00902E0C"/>
    <w:rsid w:val="00903030"/>
    <w:rsid w:val="0090340F"/>
    <w:rsid w:val="00903617"/>
    <w:rsid w:val="009038D1"/>
    <w:rsid w:val="00903E38"/>
    <w:rsid w:val="00904006"/>
    <w:rsid w:val="0090424A"/>
    <w:rsid w:val="0090456D"/>
    <w:rsid w:val="00905650"/>
    <w:rsid w:val="00905ECE"/>
    <w:rsid w:val="0090613C"/>
    <w:rsid w:val="00906491"/>
    <w:rsid w:val="0090688D"/>
    <w:rsid w:val="00906DA5"/>
    <w:rsid w:val="009072F5"/>
    <w:rsid w:val="00907343"/>
    <w:rsid w:val="009078B9"/>
    <w:rsid w:val="009078E0"/>
    <w:rsid w:val="00907979"/>
    <w:rsid w:val="00907B0B"/>
    <w:rsid w:val="00910035"/>
    <w:rsid w:val="0091058E"/>
    <w:rsid w:val="0091089B"/>
    <w:rsid w:val="00910DDA"/>
    <w:rsid w:val="0091199F"/>
    <w:rsid w:val="00911A7D"/>
    <w:rsid w:val="00911C9A"/>
    <w:rsid w:val="00911D16"/>
    <w:rsid w:val="00911EBD"/>
    <w:rsid w:val="00911F15"/>
    <w:rsid w:val="00912845"/>
    <w:rsid w:val="00912A74"/>
    <w:rsid w:val="00912D02"/>
    <w:rsid w:val="0091311E"/>
    <w:rsid w:val="00913E93"/>
    <w:rsid w:val="00913E98"/>
    <w:rsid w:val="00914048"/>
    <w:rsid w:val="0091452A"/>
    <w:rsid w:val="0091468C"/>
    <w:rsid w:val="00914AA5"/>
    <w:rsid w:val="0091569B"/>
    <w:rsid w:val="0091582C"/>
    <w:rsid w:val="00915B32"/>
    <w:rsid w:val="00915DC2"/>
    <w:rsid w:val="00916B79"/>
    <w:rsid w:val="00917391"/>
    <w:rsid w:val="0091755D"/>
    <w:rsid w:val="00917A2C"/>
    <w:rsid w:val="00917A9A"/>
    <w:rsid w:val="00917F99"/>
    <w:rsid w:val="00920046"/>
    <w:rsid w:val="009200A5"/>
    <w:rsid w:val="009200F2"/>
    <w:rsid w:val="00920288"/>
    <w:rsid w:val="00920638"/>
    <w:rsid w:val="00920B6E"/>
    <w:rsid w:val="00921E18"/>
    <w:rsid w:val="00921F17"/>
    <w:rsid w:val="0092216E"/>
    <w:rsid w:val="00922B23"/>
    <w:rsid w:val="009232D4"/>
    <w:rsid w:val="009234C1"/>
    <w:rsid w:val="00923826"/>
    <w:rsid w:val="00923A13"/>
    <w:rsid w:val="00923B0D"/>
    <w:rsid w:val="0092437F"/>
    <w:rsid w:val="00924422"/>
    <w:rsid w:val="00924C29"/>
    <w:rsid w:val="00924F46"/>
    <w:rsid w:val="00925084"/>
    <w:rsid w:val="0092532E"/>
    <w:rsid w:val="0092535D"/>
    <w:rsid w:val="00925607"/>
    <w:rsid w:val="00925A13"/>
    <w:rsid w:val="00925B67"/>
    <w:rsid w:val="00925FCB"/>
    <w:rsid w:val="00926EF3"/>
    <w:rsid w:val="00927074"/>
    <w:rsid w:val="009275C1"/>
    <w:rsid w:val="00927B11"/>
    <w:rsid w:val="00927D81"/>
    <w:rsid w:val="0093014F"/>
    <w:rsid w:val="009309B0"/>
    <w:rsid w:val="00930E1E"/>
    <w:rsid w:val="00930E20"/>
    <w:rsid w:val="00931493"/>
    <w:rsid w:val="00931C7C"/>
    <w:rsid w:val="0093200A"/>
    <w:rsid w:val="0093312B"/>
    <w:rsid w:val="009333CC"/>
    <w:rsid w:val="00933B73"/>
    <w:rsid w:val="00933EFD"/>
    <w:rsid w:val="00933FF0"/>
    <w:rsid w:val="00934353"/>
    <w:rsid w:val="00934616"/>
    <w:rsid w:val="00934842"/>
    <w:rsid w:val="009352D2"/>
    <w:rsid w:val="009357A8"/>
    <w:rsid w:val="00936054"/>
    <w:rsid w:val="009363C7"/>
    <w:rsid w:val="009363CC"/>
    <w:rsid w:val="00936EE6"/>
    <w:rsid w:val="009372F3"/>
    <w:rsid w:val="009378CC"/>
    <w:rsid w:val="00937968"/>
    <w:rsid w:val="00937C1F"/>
    <w:rsid w:val="00937C5E"/>
    <w:rsid w:val="00937E48"/>
    <w:rsid w:val="00940175"/>
    <w:rsid w:val="0094042E"/>
    <w:rsid w:val="00940A31"/>
    <w:rsid w:val="009411A8"/>
    <w:rsid w:val="009412A7"/>
    <w:rsid w:val="009413E6"/>
    <w:rsid w:val="009416D9"/>
    <w:rsid w:val="00941AE3"/>
    <w:rsid w:val="00941EBE"/>
    <w:rsid w:val="0094288A"/>
    <w:rsid w:val="00942943"/>
    <w:rsid w:val="0094390F"/>
    <w:rsid w:val="00943946"/>
    <w:rsid w:val="00943B1B"/>
    <w:rsid w:val="0094426D"/>
    <w:rsid w:val="00944C04"/>
    <w:rsid w:val="0094549B"/>
    <w:rsid w:val="009462F4"/>
    <w:rsid w:val="0094632C"/>
    <w:rsid w:val="009463C3"/>
    <w:rsid w:val="0094654A"/>
    <w:rsid w:val="00946C69"/>
    <w:rsid w:val="00946F9C"/>
    <w:rsid w:val="009473EC"/>
    <w:rsid w:val="009500BD"/>
    <w:rsid w:val="00950186"/>
    <w:rsid w:val="009508D6"/>
    <w:rsid w:val="00950950"/>
    <w:rsid w:val="00951199"/>
    <w:rsid w:val="0095147B"/>
    <w:rsid w:val="0095198E"/>
    <w:rsid w:val="00951FDB"/>
    <w:rsid w:val="0095299D"/>
    <w:rsid w:val="00952AB3"/>
    <w:rsid w:val="00952BE2"/>
    <w:rsid w:val="00953A71"/>
    <w:rsid w:val="009548E3"/>
    <w:rsid w:val="00954F9B"/>
    <w:rsid w:val="009558F4"/>
    <w:rsid w:val="009562BD"/>
    <w:rsid w:val="00956918"/>
    <w:rsid w:val="00956F89"/>
    <w:rsid w:val="00957420"/>
    <w:rsid w:val="0095744F"/>
    <w:rsid w:val="00957454"/>
    <w:rsid w:val="0095785E"/>
    <w:rsid w:val="00960486"/>
    <w:rsid w:val="009609BF"/>
    <w:rsid w:val="00961279"/>
    <w:rsid w:val="00961526"/>
    <w:rsid w:val="00961804"/>
    <w:rsid w:val="0096195F"/>
    <w:rsid w:val="009623A6"/>
    <w:rsid w:val="009624C9"/>
    <w:rsid w:val="0096257E"/>
    <w:rsid w:val="00962628"/>
    <w:rsid w:val="00962937"/>
    <w:rsid w:val="00962BCF"/>
    <w:rsid w:val="00962FBC"/>
    <w:rsid w:val="00963041"/>
    <w:rsid w:val="00963613"/>
    <w:rsid w:val="009639A3"/>
    <w:rsid w:val="00963A2C"/>
    <w:rsid w:val="0096439B"/>
    <w:rsid w:val="0096471D"/>
    <w:rsid w:val="009651EF"/>
    <w:rsid w:val="009652B7"/>
    <w:rsid w:val="009653A9"/>
    <w:rsid w:val="009654D6"/>
    <w:rsid w:val="00965861"/>
    <w:rsid w:val="00965879"/>
    <w:rsid w:val="00965FE6"/>
    <w:rsid w:val="009662F0"/>
    <w:rsid w:val="00967560"/>
    <w:rsid w:val="00970371"/>
    <w:rsid w:val="00970A28"/>
    <w:rsid w:val="00970C02"/>
    <w:rsid w:val="00970D08"/>
    <w:rsid w:val="00971603"/>
    <w:rsid w:val="00971942"/>
    <w:rsid w:val="00971FC3"/>
    <w:rsid w:val="00972319"/>
    <w:rsid w:val="00972396"/>
    <w:rsid w:val="009727FA"/>
    <w:rsid w:val="00972DC1"/>
    <w:rsid w:val="00972E80"/>
    <w:rsid w:val="00972EEF"/>
    <w:rsid w:val="00973350"/>
    <w:rsid w:val="009736CC"/>
    <w:rsid w:val="00973710"/>
    <w:rsid w:val="00973BFE"/>
    <w:rsid w:val="0097450F"/>
    <w:rsid w:val="0097472E"/>
    <w:rsid w:val="00974958"/>
    <w:rsid w:val="00975479"/>
    <w:rsid w:val="0097564F"/>
    <w:rsid w:val="0097690C"/>
    <w:rsid w:val="00976F67"/>
    <w:rsid w:val="00976F84"/>
    <w:rsid w:val="00977094"/>
    <w:rsid w:val="0097753A"/>
    <w:rsid w:val="009779B5"/>
    <w:rsid w:val="00977B76"/>
    <w:rsid w:val="009804EA"/>
    <w:rsid w:val="00980E94"/>
    <w:rsid w:val="00981AD3"/>
    <w:rsid w:val="00981C0F"/>
    <w:rsid w:val="00982513"/>
    <w:rsid w:val="00982610"/>
    <w:rsid w:val="0098270F"/>
    <w:rsid w:val="00982926"/>
    <w:rsid w:val="00982A55"/>
    <w:rsid w:val="00982A8E"/>
    <w:rsid w:val="00983AE5"/>
    <w:rsid w:val="00983DB4"/>
    <w:rsid w:val="00983FF3"/>
    <w:rsid w:val="0098416E"/>
    <w:rsid w:val="00984997"/>
    <w:rsid w:val="00985086"/>
    <w:rsid w:val="0098534C"/>
    <w:rsid w:val="00985458"/>
    <w:rsid w:val="009855D1"/>
    <w:rsid w:val="0098629D"/>
    <w:rsid w:val="00986BA9"/>
    <w:rsid w:val="00986DAE"/>
    <w:rsid w:val="009877A2"/>
    <w:rsid w:val="00990484"/>
    <w:rsid w:val="00990738"/>
    <w:rsid w:val="0099130E"/>
    <w:rsid w:val="00991319"/>
    <w:rsid w:val="00991629"/>
    <w:rsid w:val="00991864"/>
    <w:rsid w:val="00991D26"/>
    <w:rsid w:val="00991E36"/>
    <w:rsid w:val="00992313"/>
    <w:rsid w:val="009924F8"/>
    <w:rsid w:val="009927B3"/>
    <w:rsid w:val="00992D20"/>
    <w:rsid w:val="0099358E"/>
    <w:rsid w:val="00993D1F"/>
    <w:rsid w:val="00993E7E"/>
    <w:rsid w:val="009944D8"/>
    <w:rsid w:val="0099480D"/>
    <w:rsid w:val="00994904"/>
    <w:rsid w:val="00994C08"/>
    <w:rsid w:val="00994DFE"/>
    <w:rsid w:val="00995C38"/>
    <w:rsid w:val="00996172"/>
    <w:rsid w:val="00996173"/>
    <w:rsid w:val="00996A67"/>
    <w:rsid w:val="00996F3D"/>
    <w:rsid w:val="00996FCB"/>
    <w:rsid w:val="009975E9"/>
    <w:rsid w:val="009A061C"/>
    <w:rsid w:val="009A0F3C"/>
    <w:rsid w:val="009A118E"/>
    <w:rsid w:val="009A11DC"/>
    <w:rsid w:val="009A1460"/>
    <w:rsid w:val="009A174C"/>
    <w:rsid w:val="009A19F7"/>
    <w:rsid w:val="009A1B80"/>
    <w:rsid w:val="009A2BD8"/>
    <w:rsid w:val="009A3993"/>
    <w:rsid w:val="009A3A31"/>
    <w:rsid w:val="009A5257"/>
    <w:rsid w:val="009A5C09"/>
    <w:rsid w:val="009A5FFD"/>
    <w:rsid w:val="009A634C"/>
    <w:rsid w:val="009A6E4E"/>
    <w:rsid w:val="009A7423"/>
    <w:rsid w:val="009A758D"/>
    <w:rsid w:val="009A7CF4"/>
    <w:rsid w:val="009A7D90"/>
    <w:rsid w:val="009A7E64"/>
    <w:rsid w:val="009B0050"/>
    <w:rsid w:val="009B03A8"/>
    <w:rsid w:val="009B0D9A"/>
    <w:rsid w:val="009B113A"/>
    <w:rsid w:val="009B15C2"/>
    <w:rsid w:val="009B243D"/>
    <w:rsid w:val="009B262D"/>
    <w:rsid w:val="009B2839"/>
    <w:rsid w:val="009B2940"/>
    <w:rsid w:val="009B2C92"/>
    <w:rsid w:val="009B2DC7"/>
    <w:rsid w:val="009B3286"/>
    <w:rsid w:val="009B342F"/>
    <w:rsid w:val="009B3607"/>
    <w:rsid w:val="009B378D"/>
    <w:rsid w:val="009B3B15"/>
    <w:rsid w:val="009B5707"/>
    <w:rsid w:val="009B599C"/>
    <w:rsid w:val="009B5B85"/>
    <w:rsid w:val="009B5C59"/>
    <w:rsid w:val="009B62F4"/>
    <w:rsid w:val="009B6458"/>
    <w:rsid w:val="009B653B"/>
    <w:rsid w:val="009B6547"/>
    <w:rsid w:val="009B6838"/>
    <w:rsid w:val="009B6A7F"/>
    <w:rsid w:val="009B6D93"/>
    <w:rsid w:val="009B724A"/>
    <w:rsid w:val="009B79D6"/>
    <w:rsid w:val="009B7F82"/>
    <w:rsid w:val="009C0011"/>
    <w:rsid w:val="009C0044"/>
    <w:rsid w:val="009C0700"/>
    <w:rsid w:val="009C1184"/>
    <w:rsid w:val="009C12BF"/>
    <w:rsid w:val="009C1D98"/>
    <w:rsid w:val="009C1E27"/>
    <w:rsid w:val="009C20DD"/>
    <w:rsid w:val="009C2140"/>
    <w:rsid w:val="009C27C3"/>
    <w:rsid w:val="009C369E"/>
    <w:rsid w:val="009C3F08"/>
    <w:rsid w:val="009C3F23"/>
    <w:rsid w:val="009C424E"/>
    <w:rsid w:val="009C43DA"/>
    <w:rsid w:val="009C4513"/>
    <w:rsid w:val="009C4FD4"/>
    <w:rsid w:val="009C5011"/>
    <w:rsid w:val="009C5D01"/>
    <w:rsid w:val="009C6178"/>
    <w:rsid w:val="009C643A"/>
    <w:rsid w:val="009C72B6"/>
    <w:rsid w:val="009C79A8"/>
    <w:rsid w:val="009C7A8F"/>
    <w:rsid w:val="009C7C3D"/>
    <w:rsid w:val="009C7DCF"/>
    <w:rsid w:val="009D005D"/>
    <w:rsid w:val="009D04DC"/>
    <w:rsid w:val="009D0A69"/>
    <w:rsid w:val="009D14DF"/>
    <w:rsid w:val="009D167F"/>
    <w:rsid w:val="009D17C8"/>
    <w:rsid w:val="009D1A5A"/>
    <w:rsid w:val="009D20AC"/>
    <w:rsid w:val="009D3A52"/>
    <w:rsid w:val="009D3A94"/>
    <w:rsid w:val="009D3F9E"/>
    <w:rsid w:val="009D4435"/>
    <w:rsid w:val="009D4537"/>
    <w:rsid w:val="009D4955"/>
    <w:rsid w:val="009D4E12"/>
    <w:rsid w:val="009D526B"/>
    <w:rsid w:val="009D5444"/>
    <w:rsid w:val="009D5886"/>
    <w:rsid w:val="009D5B9A"/>
    <w:rsid w:val="009D5FAB"/>
    <w:rsid w:val="009D6571"/>
    <w:rsid w:val="009D6715"/>
    <w:rsid w:val="009D6991"/>
    <w:rsid w:val="009D6E0C"/>
    <w:rsid w:val="009D773F"/>
    <w:rsid w:val="009D7841"/>
    <w:rsid w:val="009D7ACA"/>
    <w:rsid w:val="009D7B99"/>
    <w:rsid w:val="009D7FC5"/>
    <w:rsid w:val="009E01A5"/>
    <w:rsid w:val="009E0F93"/>
    <w:rsid w:val="009E1326"/>
    <w:rsid w:val="009E184A"/>
    <w:rsid w:val="009E2935"/>
    <w:rsid w:val="009E2A05"/>
    <w:rsid w:val="009E2D51"/>
    <w:rsid w:val="009E2F84"/>
    <w:rsid w:val="009E40AF"/>
    <w:rsid w:val="009E43FD"/>
    <w:rsid w:val="009E453B"/>
    <w:rsid w:val="009E4571"/>
    <w:rsid w:val="009E4816"/>
    <w:rsid w:val="009E4EBB"/>
    <w:rsid w:val="009E4F3C"/>
    <w:rsid w:val="009E527E"/>
    <w:rsid w:val="009E638F"/>
    <w:rsid w:val="009E7223"/>
    <w:rsid w:val="009E754F"/>
    <w:rsid w:val="009E7B97"/>
    <w:rsid w:val="009F02F8"/>
    <w:rsid w:val="009F048A"/>
    <w:rsid w:val="009F060A"/>
    <w:rsid w:val="009F0EA6"/>
    <w:rsid w:val="009F0EE4"/>
    <w:rsid w:val="009F10D5"/>
    <w:rsid w:val="009F176E"/>
    <w:rsid w:val="009F1DD1"/>
    <w:rsid w:val="009F1FB1"/>
    <w:rsid w:val="009F22A0"/>
    <w:rsid w:val="009F2826"/>
    <w:rsid w:val="009F29BC"/>
    <w:rsid w:val="009F2A59"/>
    <w:rsid w:val="009F2D37"/>
    <w:rsid w:val="009F34A6"/>
    <w:rsid w:val="009F34FB"/>
    <w:rsid w:val="009F39BE"/>
    <w:rsid w:val="009F3E22"/>
    <w:rsid w:val="009F454A"/>
    <w:rsid w:val="009F5CFF"/>
    <w:rsid w:val="009F652A"/>
    <w:rsid w:val="009F6E9E"/>
    <w:rsid w:val="009F6F0D"/>
    <w:rsid w:val="009F75EE"/>
    <w:rsid w:val="009F7862"/>
    <w:rsid w:val="009F790D"/>
    <w:rsid w:val="00A0001B"/>
    <w:rsid w:val="00A00CE6"/>
    <w:rsid w:val="00A011CD"/>
    <w:rsid w:val="00A0141B"/>
    <w:rsid w:val="00A0145A"/>
    <w:rsid w:val="00A01AA6"/>
    <w:rsid w:val="00A01E7B"/>
    <w:rsid w:val="00A03BDA"/>
    <w:rsid w:val="00A041D0"/>
    <w:rsid w:val="00A04670"/>
    <w:rsid w:val="00A04673"/>
    <w:rsid w:val="00A048EB"/>
    <w:rsid w:val="00A04B5E"/>
    <w:rsid w:val="00A04BA4"/>
    <w:rsid w:val="00A04E35"/>
    <w:rsid w:val="00A04FFC"/>
    <w:rsid w:val="00A05FC5"/>
    <w:rsid w:val="00A062F7"/>
    <w:rsid w:val="00A06320"/>
    <w:rsid w:val="00A06767"/>
    <w:rsid w:val="00A071A2"/>
    <w:rsid w:val="00A07466"/>
    <w:rsid w:val="00A101CA"/>
    <w:rsid w:val="00A11089"/>
    <w:rsid w:val="00A111A3"/>
    <w:rsid w:val="00A12B51"/>
    <w:rsid w:val="00A14366"/>
    <w:rsid w:val="00A149DD"/>
    <w:rsid w:val="00A14D3B"/>
    <w:rsid w:val="00A14F6C"/>
    <w:rsid w:val="00A14F95"/>
    <w:rsid w:val="00A151E1"/>
    <w:rsid w:val="00A15CA4"/>
    <w:rsid w:val="00A16722"/>
    <w:rsid w:val="00A16B15"/>
    <w:rsid w:val="00A16C61"/>
    <w:rsid w:val="00A176AB"/>
    <w:rsid w:val="00A17738"/>
    <w:rsid w:val="00A17C63"/>
    <w:rsid w:val="00A20427"/>
    <w:rsid w:val="00A2050B"/>
    <w:rsid w:val="00A20933"/>
    <w:rsid w:val="00A21E78"/>
    <w:rsid w:val="00A22323"/>
    <w:rsid w:val="00A22436"/>
    <w:rsid w:val="00A2268D"/>
    <w:rsid w:val="00A227DF"/>
    <w:rsid w:val="00A22BE3"/>
    <w:rsid w:val="00A22F57"/>
    <w:rsid w:val="00A23815"/>
    <w:rsid w:val="00A23A1B"/>
    <w:rsid w:val="00A2422D"/>
    <w:rsid w:val="00A243F0"/>
    <w:rsid w:val="00A24ADD"/>
    <w:rsid w:val="00A251B0"/>
    <w:rsid w:val="00A25E7D"/>
    <w:rsid w:val="00A26A25"/>
    <w:rsid w:val="00A26B49"/>
    <w:rsid w:val="00A273A4"/>
    <w:rsid w:val="00A27941"/>
    <w:rsid w:val="00A27C55"/>
    <w:rsid w:val="00A27D1F"/>
    <w:rsid w:val="00A30067"/>
    <w:rsid w:val="00A3025A"/>
    <w:rsid w:val="00A3039B"/>
    <w:rsid w:val="00A30442"/>
    <w:rsid w:val="00A307AF"/>
    <w:rsid w:val="00A3199C"/>
    <w:rsid w:val="00A322BA"/>
    <w:rsid w:val="00A32BE0"/>
    <w:rsid w:val="00A32D89"/>
    <w:rsid w:val="00A32F05"/>
    <w:rsid w:val="00A3305A"/>
    <w:rsid w:val="00A33CA7"/>
    <w:rsid w:val="00A342C1"/>
    <w:rsid w:val="00A34405"/>
    <w:rsid w:val="00A34D54"/>
    <w:rsid w:val="00A357C9"/>
    <w:rsid w:val="00A35AD1"/>
    <w:rsid w:val="00A35B08"/>
    <w:rsid w:val="00A35E8E"/>
    <w:rsid w:val="00A361F8"/>
    <w:rsid w:val="00A3685D"/>
    <w:rsid w:val="00A36B32"/>
    <w:rsid w:val="00A36F69"/>
    <w:rsid w:val="00A379F3"/>
    <w:rsid w:val="00A37A62"/>
    <w:rsid w:val="00A408B5"/>
    <w:rsid w:val="00A40DF3"/>
    <w:rsid w:val="00A41489"/>
    <w:rsid w:val="00A417A3"/>
    <w:rsid w:val="00A41C1D"/>
    <w:rsid w:val="00A41F3B"/>
    <w:rsid w:val="00A42465"/>
    <w:rsid w:val="00A430BB"/>
    <w:rsid w:val="00A43601"/>
    <w:rsid w:val="00A43CBD"/>
    <w:rsid w:val="00A43EA7"/>
    <w:rsid w:val="00A4436A"/>
    <w:rsid w:val="00A44724"/>
    <w:rsid w:val="00A44900"/>
    <w:rsid w:val="00A44901"/>
    <w:rsid w:val="00A4548D"/>
    <w:rsid w:val="00A45C9C"/>
    <w:rsid w:val="00A45CD0"/>
    <w:rsid w:val="00A45DAC"/>
    <w:rsid w:val="00A4650A"/>
    <w:rsid w:val="00A4663D"/>
    <w:rsid w:val="00A46D4E"/>
    <w:rsid w:val="00A4745D"/>
    <w:rsid w:val="00A47653"/>
    <w:rsid w:val="00A47B24"/>
    <w:rsid w:val="00A47B41"/>
    <w:rsid w:val="00A47BE8"/>
    <w:rsid w:val="00A5087D"/>
    <w:rsid w:val="00A508E2"/>
    <w:rsid w:val="00A50BB5"/>
    <w:rsid w:val="00A50FBD"/>
    <w:rsid w:val="00A51ADF"/>
    <w:rsid w:val="00A51FB5"/>
    <w:rsid w:val="00A52621"/>
    <w:rsid w:val="00A528AA"/>
    <w:rsid w:val="00A52DC1"/>
    <w:rsid w:val="00A52F95"/>
    <w:rsid w:val="00A53EED"/>
    <w:rsid w:val="00A543DB"/>
    <w:rsid w:val="00A54524"/>
    <w:rsid w:val="00A54873"/>
    <w:rsid w:val="00A54C7A"/>
    <w:rsid w:val="00A54F69"/>
    <w:rsid w:val="00A556AA"/>
    <w:rsid w:val="00A556D1"/>
    <w:rsid w:val="00A5596F"/>
    <w:rsid w:val="00A55C7C"/>
    <w:rsid w:val="00A56140"/>
    <w:rsid w:val="00A5651E"/>
    <w:rsid w:val="00A570A9"/>
    <w:rsid w:val="00A572C5"/>
    <w:rsid w:val="00A575A6"/>
    <w:rsid w:val="00A57A3E"/>
    <w:rsid w:val="00A57FD2"/>
    <w:rsid w:val="00A60301"/>
    <w:rsid w:val="00A61009"/>
    <w:rsid w:val="00A61366"/>
    <w:rsid w:val="00A614BC"/>
    <w:rsid w:val="00A61F53"/>
    <w:rsid w:val="00A61F63"/>
    <w:rsid w:val="00A63303"/>
    <w:rsid w:val="00A639C3"/>
    <w:rsid w:val="00A63B29"/>
    <w:rsid w:val="00A63B7F"/>
    <w:rsid w:val="00A641B9"/>
    <w:rsid w:val="00A644EB"/>
    <w:rsid w:val="00A64828"/>
    <w:rsid w:val="00A6488B"/>
    <w:rsid w:val="00A64A81"/>
    <w:rsid w:val="00A64B0F"/>
    <w:rsid w:val="00A64B20"/>
    <w:rsid w:val="00A65051"/>
    <w:rsid w:val="00A653AB"/>
    <w:rsid w:val="00A653DC"/>
    <w:rsid w:val="00A65524"/>
    <w:rsid w:val="00A66A48"/>
    <w:rsid w:val="00A67312"/>
    <w:rsid w:val="00A67F15"/>
    <w:rsid w:val="00A700D4"/>
    <w:rsid w:val="00A709B2"/>
    <w:rsid w:val="00A70BBC"/>
    <w:rsid w:val="00A71199"/>
    <w:rsid w:val="00A71391"/>
    <w:rsid w:val="00A718D0"/>
    <w:rsid w:val="00A725FA"/>
    <w:rsid w:val="00A72907"/>
    <w:rsid w:val="00A7296A"/>
    <w:rsid w:val="00A72B50"/>
    <w:rsid w:val="00A72DA2"/>
    <w:rsid w:val="00A732BA"/>
    <w:rsid w:val="00A73EA5"/>
    <w:rsid w:val="00A74DFD"/>
    <w:rsid w:val="00A7570D"/>
    <w:rsid w:val="00A759B2"/>
    <w:rsid w:val="00A762FC"/>
    <w:rsid w:val="00A766BB"/>
    <w:rsid w:val="00A76D0C"/>
    <w:rsid w:val="00A77628"/>
    <w:rsid w:val="00A777F1"/>
    <w:rsid w:val="00A77C5E"/>
    <w:rsid w:val="00A77CBB"/>
    <w:rsid w:val="00A8031A"/>
    <w:rsid w:val="00A806D4"/>
    <w:rsid w:val="00A80C1F"/>
    <w:rsid w:val="00A811FC"/>
    <w:rsid w:val="00A8239A"/>
    <w:rsid w:val="00A829A0"/>
    <w:rsid w:val="00A82BE3"/>
    <w:rsid w:val="00A82F44"/>
    <w:rsid w:val="00A836FD"/>
    <w:rsid w:val="00A837D3"/>
    <w:rsid w:val="00A83B61"/>
    <w:rsid w:val="00A84A14"/>
    <w:rsid w:val="00A84BAF"/>
    <w:rsid w:val="00A84C31"/>
    <w:rsid w:val="00A84E13"/>
    <w:rsid w:val="00A85602"/>
    <w:rsid w:val="00A85AF0"/>
    <w:rsid w:val="00A85BAB"/>
    <w:rsid w:val="00A85E80"/>
    <w:rsid w:val="00A863DB"/>
    <w:rsid w:val="00A8641D"/>
    <w:rsid w:val="00A865F6"/>
    <w:rsid w:val="00A86691"/>
    <w:rsid w:val="00A870BE"/>
    <w:rsid w:val="00A87255"/>
    <w:rsid w:val="00A8729B"/>
    <w:rsid w:val="00A87B65"/>
    <w:rsid w:val="00A87E27"/>
    <w:rsid w:val="00A90883"/>
    <w:rsid w:val="00A90A68"/>
    <w:rsid w:val="00A91C36"/>
    <w:rsid w:val="00A91F45"/>
    <w:rsid w:val="00A92525"/>
    <w:rsid w:val="00A9252C"/>
    <w:rsid w:val="00A92821"/>
    <w:rsid w:val="00A92B07"/>
    <w:rsid w:val="00A92B88"/>
    <w:rsid w:val="00A93074"/>
    <w:rsid w:val="00A93A72"/>
    <w:rsid w:val="00A93B6B"/>
    <w:rsid w:val="00A93E11"/>
    <w:rsid w:val="00A946CD"/>
    <w:rsid w:val="00A948A5"/>
    <w:rsid w:val="00A958CA"/>
    <w:rsid w:val="00A958E6"/>
    <w:rsid w:val="00A958E9"/>
    <w:rsid w:val="00A95A71"/>
    <w:rsid w:val="00A95E09"/>
    <w:rsid w:val="00A9632B"/>
    <w:rsid w:val="00A969AC"/>
    <w:rsid w:val="00A96C7E"/>
    <w:rsid w:val="00A96D54"/>
    <w:rsid w:val="00A970FD"/>
    <w:rsid w:val="00A9761B"/>
    <w:rsid w:val="00A9786F"/>
    <w:rsid w:val="00AA0942"/>
    <w:rsid w:val="00AA0AE2"/>
    <w:rsid w:val="00AA0FB9"/>
    <w:rsid w:val="00AA12AD"/>
    <w:rsid w:val="00AA1741"/>
    <w:rsid w:val="00AA17A2"/>
    <w:rsid w:val="00AA1857"/>
    <w:rsid w:val="00AA18F0"/>
    <w:rsid w:val="00AA22F2"/>
    <w:rsid w:val="00AA2653"/>
    <w:rsid w:val="00AA2A42"/>
    <w:rsid w:val="00AA2AA2"/>
    <w:rsid w:val="00AA339E"/>
    <w:rsid w:val="00AA3534"/>
    <w:rsid w:val="00AA3692"/>
    <w:rsid w:val="00AA3931"/>
    <w:rsid w:val="00AA3BEC"/>
    <w:rsid w:val="00AA410B"/>
    <w:rsid w:val="00AA43F3"/>
    <w:rsid w:val="00AA4852"/>
    <w:rsid w:val="00AA4DD1"/>
    <w:rsid w:val="00AA4FEC"/>
    <w:rsid w:val="00AA577F"/>
    <w:rsid w:val="00AA5D45"/>
    <w:rsid w:val="00AA5F4C"/>
    <w:rsid w:val="00AA61D9"/>
    <w:rsid w:val="00AA64C7"/>
    <w:rsid w:val="00AA6651"/>
    <w:rsid w:val="00AA66A1"/>
    <w:rsid w:val="00AA66C5"/>
    <w:rsid w:val="00AA71CF"/>
    <w:rsid w:val="00AA7751"/>
    <w:rsid w:val="00AA77E9"/>
    <w:rsid w:val="00AA7B5C"/>
    <w:rsid w:val="00AA7F36"/>
    <w:rsid w:val="00AB00B8"/>
    <w:rsid w:val="00AB02A3"/>
    <w:rsid w:val="00AB1443"/>
    <w:rsid w:val="00AB1A68"/>
    <w:rsid w:val="00AB1DC8"/>
    <w:rsid w:val="00AB2C46"/>
    <w:rsid w:val="00AB2D95"/>
    <w:rsid w:val="00AB3126"/>
    <w:rsid w:val="00AB36A1"/>
    <w:rsid w:val="00AB3985"/>
    <w:rsid w:val="00AB3CB1"/>
    <w:rsid w:val="00AB3CD0"/>
    <w:rsid w:val="00AB3EE9"/>
    <w:rsid w:val="00AB3F4E"/>
    <w:rsid w:val="00AB41C7"/>
    <w:rsid w:val="00AB43F3"/>
    <w:rsid w:val="00AB4CB2"/>
    <w:rsid w:val="00AB5605"/>
    <w:rsid w:val="00AB5706"/>
    <w:rsid w:val="00AB5AA9"/>
    <w:rsid w:val="00AB5DB6"/>
    <w:rsid w:val="00AB5E5E"/>
    <w:rsid w:val="00AB6027"/>
    <w:rsid w:val="00AB60DA"/>
    <w:rsid w:val="00AB626C"/>
    <w:rsid w:val="00AB6388"/>
    <w:rsid w:val="00AB723D"/>
    <w:rsid w:val="00AB7412"/>
    <w:rsid w:val="00AB7BC4"/>
    <w:rsid w:val="00AB7ECA"/>
    <w:rsid w:val="00AC00FA"/>
    <w:rsid w:val="00AC03E7"/>
    <w:rsid w:val="00AC03EC"/>
    <w:rsid w:val="00AC07B9"/>
    <w:rsid w:val="00AC1032"/>
    <w:rsid w:val="00AC12BF"/>
    <w:rsid w:val="00AC137B"/>
    <w:rsid w:val="00AC1754"/>
    <w:rsid w:val="00AC1FED"/>
    <w:rsid w:val="00AC2BB1"/>
    <w:rsid w:val="00AC32A2"/>
    <w:rsid w:val="00AC3480"/>
    <w:rsid w:val="00AC349A"/>
    <w:rsid w:val="00AC3BA3"/>
    <w:rsid w:val="00AC3BED"/>
    <w:rsid w:val="00AC472F"/>
    <w:rsid w:val="00AC4A1A"/>
    <w:rsid w:val="00AC5105"/>
    <w:rsid w:val="00AC53F5"/>
    <w:rsid w:val="00AC56F7"/>
    <w:rsid w:val="00AC63E2"/>
    <w:rsid w:val="00AC6D06"/>
    <w:rsid w:val="00AC6E1F"/>
    <w:rsid w:val="00AC6F42"/>
    <w:rsid w:val="00AC7279"/>
    <w:rsid w:val="00AC7A17"/>
    <w:rsid w:val="00AD0001"/>
    <w:rsid w:val="00AD0247"/>
    <w:rsid w:val="00AD038A"/>
    <w:rsid w:val="00AD0A3D"/>
    <w:rsid w:val="00AD0EF2"/>
    <w:rsid w:val="00AD1A95"/>
    <w:rsid w:val="00AD266D"/>
    <w:rsid w:val="00AD280E"/>
    <w:rsid w:val="00AD30FC"/>
    <w:rsid w:val="00AD3449"/>
    <w:rsid w:val="00AD39E8"/>
    <w:rsid w:val="00AD3D63"/>
    <w:rsid w:val="00AD3E2A"/>
    <w:rsid w:val="00AD4091"/>
    <w:rsid w:val="00AD50ED"/>
    <w:rsid w:val="00AD51B0"/>
    <w:rsid w:val="00AD5D08"/>
    <w:rsid w:val="00AD65A1"/>
    <w:rsid w:val="00AD67B3"/>
    <w:rsid w:val="00AD6975"/>
    <w:rsid w:val="00AE0ECD"/>
    <w:rsid w:val="00AE15B4"/>
    <w:rsid w:val="00AE1AB2"/>
    <w:rsid w:val="00AE1DB1"/>
    <w:rsid w:val="00AE1F1D"/>
    <w:rsid w:val="00AE1FC4"/>
    <w:rsid w:val="00AE22CA"/>
    <w:rsid w:val="00AE230C"/>
    <w:rsid w:val="00AE2701"/>
    <w:rsid w:val="00AE2B8B"/>
    <w:rsid w:val="00AE3037"/>
    <w:rsid w:val="00AE3345"/>
    <w:rsid w:val="00AE3BA5"/>
    <w:rsid w:val="00AE41B2"/>
    <w:rsid w:val="00AE41E1"/>
    <w:rsid w:val="00AE4B41"/>
    <w:rsid w:val="00AE4CD3"/>
    <w:rsid w:val="00AE4F58"/>
    <w:rsid w:val="00AE5159"/>
    <w:rsid w:val="00AE5B08"/>
    <w:rsid w:val="00AE621A"/>
    <w:rsid w:val="00AE65E4"/>
    <w:rsid w:val="00AE6BFB"/>
    <w:rsid w:val="00AE6F39"/>
    <w:rsid w:val="00AE73CD"/>
    <w:rsid w:val="00AE75E1"/>
    <w:rsid w:val="00AE78E6"/>
    <w:rsid w:val="00AF070E"/>
    <w:rsid w:val="00AF1BE7"/>
    <w:rsid w:val="00AF20E0"/>
    <w:rsid w:val="00AF2586"/>
    <w:rsid w:val="00AF2A48"/>
    <w:rsid w:val="00AF2C3D"/>
    <w:rsid w:val="00AF2F92"/>
    <w:rsid w:val="00AF3163"/>
    <w:rsid w:val="00AF31DC"/>
    <w:rsid w:val="00AF342D"/>
    <w:rsid w:val="00AF366F"/>
    <w:rsid w:val="00AF3871"/>
    <w:rsid w:val="00AF4320"/>
    <w:rsid w:val="00AF4CA9"/>
    <w:rsid w:val="00AF4D67"/>
    <w:rsid w:val="00AF4D88"/>
    <w:rsid w:val="00AF5645"/>
    <w:rsid w:val="00AF5CEA"/>
    <w:rsid w:val="00AF616D"/>
    <w:rsid w:val="00AF65D1"/>
    <w:rsid w:val="00AF6CFD"/>
    <w:rsid w:val="00AF6DDE"/>
    <w:rsid w:val="00AF7916"/>
    <w:rsid w:val="00AF7C8C"/>
    <w:rsid w:val="00AF7FE2"/>
    <w:rsid w:val="00B006B8"/>
    <w:rsid w:val="00B007D3"/>
    <w:rsid w:val="00B008BB"/>
    <w:rsid w:val="00B00BCD"/>
    <w:rsid w:val="00B00D26"/>
    <w:rsid w:val="00B0114A"/>
    <w:rsid w:val="00B01DDE"/>
    <w:rsid w:val="00B01F92"/>
    <w:rsid w:val="00B0241C"/>
    <w:rsid w:val="00B028C2"/>
    <w:rsid w:val="00B035DF"/>
    <w:rsid w:val="00B037F4"/>
    <w:rsid w:val="00B03C3E"/>
    <w:rsid w:val="00B04DAE"/>
    <w:rsid w:val="00B04E28"/>
    <w:rsid w:val="00B04F93"/>
    <w:rsid w:val="00B052BB"/>
    <w:rsid w:val="00B0568D"/>
    <w:rsid w:val="00B05927"/>
    <w:rsid w:val="00B05FD8"/>
    <w:rsid w:val="00B062A9"/>
    <w:rsid w:val="00B06748"/>
    <w:rsid w:val="00B06ECE"/>
    <w:rsid w:val="00B071C4"/>
    <w:rsid w:val="00B102B0"/>
    <w:rsid w:val="00B10F85"/>
    <w:rsid w:val="00B1113D"/>
    <w:rsid w:val="00B11688"/>
    <w:rsid w:val="00B122CD"/>
    <w:rsid w:val="00B12F8F"/>
    <w:rsid w:val="00B1359E"/>
    <w:rsid w:val="00B13C80"/>
    <w:rsid w:val="00B13F06"/>
    <w:rsid w:val="00B13F58"/>
    <w:rsid w:val="00B14222"/>
    <w:rsid w:val="00B14DB5"/>
    <w:rsid w:val="00B15769"/>
    <w:rsid w:val="00B15846"/>
    <w:rsid w:val="00B15CA6"/>
    <w:rsid w:val="00B15EC4"/>
    <w:rsid w:val="00B163C5"/>
    <w:rsid w:val="00B17714"/>
    <w:rsid w:val="00B1781D"/>
    <w:rsid w:val="00B178F1"/>
    <w:rsid w:val="00B17B40"/>
    <w:rsid w:val="00B17CA1"/>
    <w:rsid w:val="00B17DCE"/>
    <w:rsid w:val="00B21154"/>
    <w:rsid w:val="00B21406"/>
    <w:rsid w:val="00B2159C"/>
    <w:rsid w:val="00B21AE8"/>
    <w:rsid w:val="00B21C2B"/>
    <w:rsid w:val="00B2208A"/>
    <w:rsid w:val="00B221B9"/>
    <w:rsid w:val="00B223D2"/>
    <w:rsid w:val="00B2285A"/>
    <w:rsid w:val="00B229C1"/>
    <w:rsid w:val="00B22BFD"/>
    <w:rsid w:val="00B230C8"/>
    <w:rsid w:val="00B23113"/>
    <w:rsid w:val="00B23C7F"/>
    <w:rsid w:val="00B23D65"/>
    <w:rsid w:val="00B24AFD"/>
    <w:rsid w:val="00B24C39"/>
    <w:rsid w:val="00B24FC1"/>
    <w:rsid w:val="00B2501B"/>
    <w:rsid w:val="00B25BE7"/>
    <w:rsid w:val="00B26364"/>
    <w:rsid w:val="00B266E4"/>
    <w:rsid w:val="00B26E2F"/>
    <w:rsid w:val="00B27383"/>
    <w:rsid w:val="00B273B4"/>
    <w:rsid w:val="00B2746A"/>
    <w:rsid w:val="00B30024"/>
    <w:rsid w:val="00B309C4"/>
    <w:rsid w:val="00B31302"/>
    <w:rsid w:val="00B31FE5"/>
    <w:rsid w:val="00B320B9"/>
    <w:rsid w:val="00B3328B"/>
    <w:rsid w:val="00B33A7E"/>
    <w:rsid w:val="00B33AE9"/>
    <w:rsid w:val="00B33AFD"/>
    <w:rsid w:val="00B343B4"/>
    <w:rsid w:val="00B3443F"/>
    <w:rsid w:val="00B3456B"/>
    <w:rsid w:val="00B34D94"/>
    <w:rsid w:val="00B34F07"/>
    <w:rsid w:val="00B353AB"/>
    <w:rsid w:val="00B3628B"/>
    <w:rsid w:val="00B36785"/>
    <w:rsid w:val="00B36D53"/>
    <w:rsid w:val="00B3759D"/>
    <w:rsid w:val="00B3797B"/>
    <w:rsid w:val="00B37CAA"/>
    <w:rsid w:val="00B37CAB"/>
    <w:rsid w:val="00B40347"/>
    <w:rsid w:val="00B40715"/>
    <w:rsid w:val="00B4081E"/>
    <w:rsid w:val="00B41AE3"/>
    <w:rsid w:val="00B42345"/>
    <w:rsid w:val="00B4273B"/>
    <w:rsid w:val="00B427D4"/>
    <w:rsid w:val="00B42913"/>
    <w:rsid w:val="00B4317D"/>
    <w:rsid w:val="00B4362A"/>
    <w:rsid w:val="00B436A5"/>
    <w:rsid w:val="00B436AE"/>
    <w:rsid w:val="00B437C3"/>
    <w:rsid w:val="00B44121"/>
    <w:rsid w:val="00B44587"/>
    <w:rsid w:val="00B447A8"/>
    <w:rsid w:val="00B44C60"/>
    <w:rsid w:val="00B44D3B"/>
    <w:rsid w:val="00B45014"/>
    <w:rsid w:val="00B45A67"/>
    <w:rsid w:val="00B45E20"/>
    <w:rsid w:val="00B45FD7"/>
    <w:rsid w:val="00B46853"/>
    <w:rsid w:val="00B476E2"/>
    <w:rsid w:val="00B47CE9"/>
    <w:rsid w:val="00B47E80"/>
    <w:rsid w:val="00B5050B"/>
    <w:rsid w:val="00B50697"/>
    <w:rsid w:val="00B50F29"/>
    <w:rsid w:val="00B51017"/>
    <w:rsid w:val="00B5101A"/>
    <w:rsid w:val="00B512D7"/>
    <w:rsid w:val="00B51CAA"/>
    <w:rsid w:val="00B51E9E"/>
    <w:rsid w:val="00B5228D"/>
    <w:rsid w:val="00B522FE"/>
    <w:rsid w:val="00B533F1"/>
    <w:rsid w:val="00B534B4"/>
    <w:rsid w:val="00B538E5"/>
    <w:rsid w:val="00B53C12"/>
    <w:rsid w:val="00B54C97"/>
    <w:rsid w:val="00B54E96"/>
    <w:rsid w:val="00B54F6B"/>
    <w:rsid w:val="00B55145"/>
    <w:rsid w:val="00B55289"/>
    <w:rsid w:val="00B55914"/>
    <w:rsid w:val="00B55F07"/>
    <w:rsid w:val="00B55FB1"/>
    <w:rsid w:val="00B5614C"/>
    <w:rsid w:val="00B564D3"/>
    <w:rsid w:val="00B57EDD"/>
    <w:rsid w:val="00B6035F"/>
    <w:rsid w:val="00B60CA7"/>
    <w:rsid w:val="00B610B4"/>
    <w:rsid w:val="00B6146D"/>
    <w:rsid w:val="00B619F7"/>
    <w:rsid w:val="00B619FE"/>
    <w:rsid w:val="00B6215C"/>
    <w:rsid w:val="00B62E63"/>
    <w:rsid w:val="00B62E70"/>
    <w:rsid w:val="00B63146"/>
    <w:rsid w:val="00B63237"/>
    <w:rsid w:val="00B63488"/>
    <w:rsid w:val="00B638F9"/>
    <w:rsid w:val="00B63D74"/>
    <w:rsid w:val="00B64136"/>
    <w:rsid w:val="00B662FD"/>
    <w:rsid w:val="00B66312"/>
    <w:rsid w:val="00B6641C"/>
    <w:rsid w:val="00B66DBF"/>
    <w:rsid w:val="00B67031"/>
    <w:rsid w:val="00B67085"/>
    <w:rsid w:val="00B67628"/>
    <w:rsid w:val="00B67798"/>
    <w:rsid w:val="00B6789C"/>
    <w:rsid w:val="00B679BB"/>
    <w:rsid w:val="00B67C36"/>
    <w:rsid w:val="00B7040C"/>
    <w:rsid w:val="00B705BC"/>
    <w:rsid w:val="00B7099A"/>
    <w:rsid w:val="00B709BF"/>
    <w:rsid w:val="00B70E1E"/>
    <w:rsid w:val="00B71C40"/>
    <w:rsid w:val="00B71C7C"/>
    <w:rsid w:val="00B71C92"/>
    <w:rsid w:val="00B71F6C"/>
    <w:rsid w:val="00B71FA2"/>
    <w:rsid w:val="00B72107"/>
    <w:rsid w:val="00B72407"/>
    <w:rsid w:val="00B729BC"/>
    <w:rsid w:val="00B72B32"/>
    <w:rsid w:val="00B72C52"/>
    <w:rsid w:val="00B72E9E"/>
    <w:rsid w:val="00B73605"/>
    <w:rsid w:val="00B73C31"/>
    <w:rsid w:val="00B73F80"/>
    <w:rsid w:val="00B7457C"/>
    <w:rsid w:val="00B74940"/>
    <w:rsid w:val="00B751A4"/>
    <w:rsid w:val="00B752C3"/>
    <w:rsid w:val="00B754C6"/>
    <w:rsid w:val="00B75737"/>
    <w:rsid w:val="00B757B6"/>
    <w:rsid w:val="00B75CE3"/>
    <w:rsid w:val="00B75DB8"/>
    <w:rsid w:val="00B761ED"/>
    <w:rsid w:val="00B7628E"/>
    <w:rsid w:val="00B764E1"/>
    <w:rsid w:val="00B77A05"/>
    <w:rsid w:val="00B80815"/>
    <w:rsid w:val="00B80BEC"/>
    <w:rsid w:val="00B81320"/>
    <w:rsid w:val="00B81804"/>
    <w:rsid w:val="00B81D99"/>
    <w:rsid w:val="00B81E4F"/>
    <w:rsid w:val="00B81FFB"/>
    <w:rsid w:val="00B828CA"/>
    <w:rsid w:val="00B8290C"/>
    <w:rsid w:val="00B829A2"/>
    <w:rsid w:val="00B84098"/>
    <w:rsid w:val="00B841AA"/>
    <w:rsid w:val="00B845CE"/>
    <w:rsid w:val="00B84668"/>
    <w:rsid w:val="00B846BA"/>
    <w:rsid w:val="00B848BF"/>
    <w:rsid w:val="00B849A0"/>
    <w:rsid w:val="00B84D41"/>
    <w:rsid w:val="00B850C3"/>
    <w:rsid w:val="00B852E9"/>
    <w:rsid w:val="00B855D9"/>
    <w:rsid w:val="00B8582D"/>
    <w:rsid w:val="00B85B92"/>
    <w:rsid w:val="00B85C10"/>
    <w:rsid w:val="00B85C16"/>
    <w:rsid w:val="00B8619B"/>
    <w:rsid w:val="00B861D5"/>
    <w:rsid w:val="00B8654D"/>
    <w:rsid w:val="00B904CD"/>
    <w:rsid w:val="00B907DD"/>
    <w:rsid w:val="00B907F8"/>
    <w:rsid w:val="00B90E59"/>
    <w:rsid w:val="00B91818"/>
    <w:rsid w:val="00B91895"/>
    <w:rsid w:val="00B91ADD"/>
    <w:rsid w:val="00B91D6D"/>
    <w:rsid w:val="00B92545"/>
    <w:rsid w:val="00B929E6"/>
    <w:rsid w:val="00B929FF"/>
    <w:rsid w:val="00B92A46"/>
    <w:rsid w:val="00B92CF4"/>
    <w:rsid w:val="00B93043"/>
    <w:rsid w:val="00B93C2C"/>
    <w:rsid w:val="00B93DCC"/>
    <w:rsid w:val="00B94180"/>
    <w:rsid w:val="00B94305"/>
    <w:rsid w:val="00B94A60"/>
    <w:rsid w:val="00B95737"/>
    <w:rsid w:val="00B95978"/>
    <w:rsid w:val="00B95D13"/>
    <w:rsid w:val="00B95E5C"/>
    <w:rsid w:val="00B9623C"/>
    <w:rsid w:val="00B962A4"/>
    <w:rsid w:val="00B96370"/>
    <w:rsid w:val="00B96EB5"/>
    <w:rsid w:val="00B971DA"/>
    <w:rsid w:val="00B97AD5"/>
    <w:rsid w:val="00B97E38"/>
    <w:rsid w:val="00BA0A04"/>
    <w:rsid w:val="00BA0C99"/>
    <w:rsid w:val="00BA0D9A"/>
    <w:rsid w:val="00BA11E6"/>
    <w:rsid w:val="00BA131A"/>
    <w:rsid w:val="00BA1354"/>
    <w:rsid w:val="00BA13ED"/>
    <w:rsid w:val="00BA15D6"/>
    <w:rsid w:val="00BA1728"/>
    <w:rsid w:val="00BA1753"/>
    <w:rsid w:val="00BA17C6"/>
    <w:rsid w:val="00BA1D87"/>
    <w:rsid w:val="00BA2546"/>
    <w:rsid w:val="00BA2AA3"/>
    <w:rsid w:val="00BA2B5D"/>
    <w:rsid w:val="00BA363D"/>
    <w:rsid w:val="00BA3906"/>
    <w:rsid w:val="00BA3B14"/>
    <w:rsid w:val="00BA3C41"/>
    <w:rsid w:val="00BA3CF0"/>
    <w:rsid w:val="00BA3ED5"/>
    <w:rsid w:val="00BA4380"/>
    <w:rsid w:val="00BA459B"/>
    <w:rsid w:val="00BA45AA"/>
    <w:rsid w:val="00BA478F"/>
    <w:rsid w:val="00BA48B7"/>
    <w:rsid w:val="00BA48E9"/>
    <w:rsid w:val="00BA4CE4"/>
    <w:rsid w:val="00BA5007"/>
    <w:rsid w:val="00BA6428"/>
    <w:rsid w:val="00BA64B7"/>
    <w:rsid w:val="00BA6F59"/>
    <w:rsid w:val="00BA7166"/>
    <w:rsid w:val="00BA724D"/>
    <w:rsid w:val="00BA74EC"/>
    <w:rsid w:val="00BA74EF"/>
    <w:rsid w:val="00BA74F2"/>
    <w:rsid w:val="00BB04FA"/>
    <w:rsid w:val="00BB0D16"/>
    <w:rsid w:val="00BB0E60"/>
    <w:rsid w:val="00BB1368"/>
    <w:rsid w:val="00BB1680"/>
    <w:rsid w:val="00BB1BF1"/>
    <w:rsid w:val="00BB1EA9"/>
    <w:rsid w:val="00BB283B"/>
    <w:rsid w:val="00BB2EB6"/>
    <w:rsid w:val="00BB2EFE"/>
    <w:rsid w:val="00BB3C24"/>
    <w:rsid w:val="00BB4016"/>
    <w:rsid w:val="00BB4486"/>
    <w:rsid w:val="00BB4915"/>
    <w:rsid w:val="00BB4983"/>
    <w:rsid w:val="00BB505F"/>
    <w:rsid w:val="00BB57B6"/>
    <w:rsid w:val="00BB5F6D"/>
    <w:rsid w:val="00BB5FCE"/>
    <w:rsid w:val="00BB60B3"/>
    <w:rsid w:val="00BB6AC8"/>
    <w:rsid w:val="00BB6ACF"/>
    <w:rsid w:val="00BB6C02"/>
    <w:rsid w:val="00BB6D76"/>
    <w:rsid w:val="00BB6DE0"/>
    <w:rsid w:val="00BB7129"/>
    <w:rsid w:val="00BB752C"/>
    <w:rsid w:val="00BB797D"/>
    <w:rsid w:val="00BB7FC4"/>
    <w:rsid w:val="00BC01C3"/>
    <w:rsid w:val="00BC056A"/>
    <w:rsid w:val="00BC0824"/>
    <w:rsid w:val="00BC0E89"/>
    <w:rsid w:val="00BC132F"/>
    <w:rsid w:val="00BC1401"/>
    <w:rsid w:val="00BC14EC"/>
    <w:rsid w:val="00BC1BA1"/>
    <w:rsid w:val="00BC1F43"/>
    <w:rsid w:val="00BC2246"/>
    <w:rsid w:val="00BC2653"/>
    <w:rsid w:val="00BC2785"/>
    <w:rsid w:val="00BC2966"/>
    <w:rsid w:val="00BC310D"/>
    <w:rsid w:val="00BC3242"/>
    <w:rsid w:val="00BC37B2"/>
    <w:rsid w:val="00BC3C1F"/>
    <w:rsid w:val="00BC3EC8"/>
    <w:rsid w:val="00BC433C"/>
    <w:rsid w:val="00BC4744"/>
    <w:rsid w:val="00BC47D1"/>
    <w:rsid w:val="00BC4DC1"/>
    <w:rsid w:val="00BC4E8E"/>
    <w:rsid w:val="00BC5077"/>
    <w:rsid w:val="00BC5083"/>
    <w:rsid w:val="00BC524A"/>
    <w:rsid w:val="00BC54B6"/>
    <w:rsid w:val="00BC56A9"/>
    <w:rsid w:val="00BC56E9"/>
    <w:rsid w:val="00BC5933"/>
    <w:rsid w:val="00BC66D7"/>
    <w:rsid w:val="00BC6702"/>
    <w:rsid w:val="00BC677F"/>
    <w:rsid w:val="00BC680E"/>
    <w:rsid w:val="00BC6F14"/>
    <w:rsid w:val="00BC7452"/>
    <w:rsid w:val="00BD023F"/>
    <w:rsid w:val="00BD0243"/>
    <w:rsid w:val="00BD0498"/>
    <w:rsid w:val="00BD0612"/>
    <w:rsid w:val="00BD0715"/>
    <w:rsid w:val="00BD0E2D"/>
    <w:rsid w:val="00BD257F"/>
    <w:rsid w:val="00BD27CC"/>
    <w:rsid w:val="00BD2AF3"/>
    <w:rsid w:val="00BD2BC1"/>
    <w:rsid w:val="00BD2C53"/>
    <w:rsid w:val="00BD3107"/>
    <w:rsid w:val="00BD31CE"/>
    <w:rsid w:val="00BD39F7"/>
    <w:rsid w:val="00BD416E"/>
    <w:rsid w:val="00BD41D8"/>
    <w:rsid w:val="00BD436A"/>
    <w:rsid w:val="00BD48A0"/>
    <w:rsid w:val="00BD4BB5"/>
    <w:rsid w:val="00BD5108"/>
    <w:rsid w:val="00BD52A5"/>
    <w:rsid w:val="00BD5F0E"/>
    <w:rsid w:val="00BD6286"/>
    <w:rsid w:val="00BD6CAF"/>
    <w:rsid w:val="00BD7243"/>
    <w:rsid w:val="00BD7551"/>
    <w:rsid w:val="00BD77A2"/>
    <w:rsid w:val="00BD7E09"/>
    <w:rsid w:val="00BE0041"/>
    <w:rsid w:val="00BE03E1"/>
    <w:rsid w:val="00BE04F5"/>
    <w:rsid w:val="00BE1144"/>
    <w:rsid w:val="00BE1E44"/>
    <w:rsid w:val="00BE2459"/>
    <w:rsid w:val="00BE281D"/>
    <w:rsid w:val="00BE3671"/>
    <w:rsid w:val="00BE470B"/>
    <w:rsid w:val="00BE4821"/>
    <w:rsid w:val="00BE4913"/>
    <w:rsid w:val="00BE4C17"/>
    <w:rsid w:val="00BE4CE5"/>
    <w:rsid w:val="00BE5091"/>
    <w:rsid w:val="00BE5D06"/>
    <w:rsid w:val="00BE5E6F"/>
    <w:rsid w:val="00BE5EC7"/>
    <w:rsid w:val="00BE5F6F"/>
    <w:rsid w:val="00BE6CF2"/>
    <w:rsid w:val="00BE6E72"/>
    <w:rsid w:val="00BE72D3"/>
    <w:rsid w:val="00BE74D8"/>
    <w:rsid w:val="00BE7A79"/>
    <w:rsid w:val="00BE7B93"/>
    <w:rsid w:val="00BF0965"/>
    <w:rsid w:val="00BF1625"/>
    <w:rsid w:val="00BF189D"/>
    <w:rsid w:val="00BF20F6"/>
    <w:rsid w:val="00BF2421"/>
    <w:rsid w:val="00BF27BC"/>
    <w:rsid w:val="00BF2A52"/>
    <w:rsid w:val="00BF2D3D"/>
    <w:rsid w:val="00BF38C6"/>
    <w:rsid w:val="00BF3D10"/>
    <w:rsid w:val="00BF486D"/>
    <w:rsid w:val="00BF4F11"/>
    <w:rsid w:val="00BF4F7E"/>
    <w:rsid w:val="00BF5080"/>
    <w:rsid w:val="00BF50B9"/>
    <w:rsid w:val="00BF54A1"/>
    <w:rsid w:val="00BF5562"/>
    <w:rsid w:val="00BF57FD"/>
    <w:rsid w:val="00BF6B36"/>
    <w:rsid w:val="00BF6B3A"/>
    <w:rsid w:val="00BF6C24"/>
    <w:rsid w:val="00BF72B9"/>
    <w:rsid w:val="00BF760E"/>
    <w:rsid w:val="00BF7917"/>
    <w:rsid w:val="00C007A1"/>
    <w:rsid w:val="00C00849"/>
    <w:rsid w:val="00C00BB7"/>
    <w:rsid w:val="00C01409"/>
    <w:rsid w:val="00C019F4"/>
    <w:rsid w:val="00C01B33"/>
    <w:rsid w:val="00C01F73"/>
    <w:rsid w:val="00C02006"/>
    <w:rsid w:val="00C0340A"/>
    <w:rsid w:val="00C0385F"/>
    <w:rsid w:val="00C0389D"/>
    <w:rsid w:val="00C03BD8"/>
    <w:rsid w:val="00C03F42"/>
    <w:rsid w:val="00C0402E"/>
    <w:rsid w:val="00C043DA"/>
    <w:rsid w:val="00C0446F"/>
    <w:rsid w:val="00C051CA"/>
    <w:rsid w:val="00C054DC"/>
    <w:rsid w:val="00C05E04"/>
    <w:rsid w:val="00C06553"/>
    <w:rsid w:val="00C0693C"/>
    <w:rsid w:val="00C06C37"/>
    <w:rsid w:val="00C0712A"/>
    <w:rsid w:val="00C071A5"/>
    <w:rsid w:val="00C07448"/>
    <w:rsid w:val="00C077CA"/>
    <w:rsid w:val="00C07DA5"/>
    <w:rsid w:val="00C102B7"/>
    <w:rsid w:val="00C104D8"/>
    <w:rsid w:val="00C106E5"/>
    <w:rsid w:val="00C10DC5"/>
    <w:rsid w:val="00C1226C"/>
    <w:rsid w:val="00C129D9"/>
    <w:rsid w:val="00C12DF0"/>
    <w:rsid w:val="00C13181"/>
    <w:rsid w:val="00C13241"/>
    <w:rsid w:val="00C13435"/>
    <w:rsid w:val="00C1356A"/>
    <w:rsid w:val="00C14224"/>
    <w:rsid w:val="00C143E6"/>
    <w:rsid w:val="00C14478"/>
    <w:rsid w:val="00C14B4B"/>
    <w:rsid w:val="00C14E93"/>
    <w:rsid w:val="00C152C7"/>
    <w:rsid w:val="00C15C0F"/>
    <w:rsid w:val="00C15C86"/>
    <w:rsid w:val="00C16833"/>
    <w:rsid w:val="00C16994"/>
    <w:rsid w:val="00C16A01"/>
    <w:rsid w:val="00C16F7C"/>
    <w:rsid w:val="00C171B0"/>
    <w:rsid w:val="00C17226"/>
    <w:rsid w:val="00C17985"/>
    <w:rsid w:val="00C17DC7"/>
    <w:rsid w:val="00C17E25"/>
    <w:rsid w:val="00C20205"/>
    <w:rsid w:val="00C202D5"/>
    <w:rsid w:val="00C2035A"/>
    <w:rsid w:val="00C205CC"/>
    <w:rsid w:val="00C20BB2"/>
    <w:rsid w:val="00C20D68"/>
    <w:rsid w:val="00C21157"/>
    <w:rsid w:val="00C21917"/>
    <w:rsid w:val="00C21D08"/>
    <w:rsid w:val="00C21E98"/>
    <w:rsid w:val="00C22267"/>
    <w:rsid w:val="00C226F1"/>
    <w:rsid w:val="00C229B6"/>
    <w:rsid w:val="00C2435A"/>
    <w:rsid w:val="00C247C5"/>
    <w:rsid w:val="00C24C95"/>
    <w:rsid w:val="00C24F39"/>
    <w:rsid w:val="00C25197"/>
    <w:rsid w:val="00C252AA"/>
    <w:rsid w:val="00C25719"/>
    <w:rsid w:val="00C25EC3"/>
    <w:rsid w:val="00C26D1F"/>
    <w:rsid w:val="00C2705E"/>
    <w:rsid w:val="00C270A7"/>
    <w:rsid w:val="00C2753B"/>
    <w:rsid w:val="00C27913"/>
    <w:rsid w:val="00C27D77"/>
    <w:rsid w:val="00C27F74"/>
    <w:rsid w:val="00C27FD1"/>
    <w:rsid w:val="00C3179A"/>
    <w:rsid w:val="00C31A4B"/>
    <w:rsid w:val="00C31E60"/>
    <w:rsid w:val="00C31FF9"/>
    <w:rsid w:val="00C32258"/>
    <w:rsid w:val="00C3330B"/>
    <w:rsid w:val="00C3390E"/>
    <w:rsid w:val="00C33962"/>
    <w:rsid w:val="00C33FF6"/>
    <w:rsid w:val="00C340E6"/>
    <w:rsid w:val="00C342FE"/>
    <w:rsid w:val="00C34503"/>
    <w:rsid w:val="00C34524"/>
    <w:rsid w:val="00C34A6A"/>
    <w:rsid w:val="00C34DFF"/>
    <w:rsid w:val="00C35146"/>
    <w:rsid w:val="00C3635A"/>
    <w:rsid w:val="00C366B6"/>
    <w:rsid w:val="00C36A61"/>
    <w:rsid w:val="00C36CE5"/>
    <w:rsid w:val="00C3705F"/>
    <w:rsid w:val="00C37257"/>
    <w:rsid w:val="00C3750F"/>
    <w:rsid w:val="00C37A79"/>
    <w:rsid w:val="00C37AFF"/>
    <w:rsid w:val="00C37EE2"/>
    <w:rsid w:val="00C40027"/>
    <w:rsid w:val="00C400CC"/>
    <w:rsid w:val="00C401C7"/>
    <w:rsid w:val="00C401E1"/>
    <w:rsid w:val="00C40573"/>
    <w:rsid w:val="00C405CF"/>
    <w:rsid w:val="00C40840"/>
    <w:rsid w:val="00C4096F"/>
    <w:rsid w:val="00C40C67"/>
    <w:rsid w:val="00C4135F"/>
    <w:rsid w:val="00C41370"/>
    <w:rsid w:val="00C41571"/>
    <w:rsid w:val="00C417CF"/>
    <w:rsid w:val="00C41876"/>
    <w:rsid w:val="00C41F68"/>
    <w:rsid w:val="00C42979"/>
    <w:rsid w:val="00C42A20"/>
    <w:rsid w:val="00C42D03"/>
    <w:rsid w:val="00C42E61"/>
    <w:rsid w:val="00C4358E"/>
    <w:rsid w:val="00C44EB2"/>
    <w:rsid w:val="00C45B09"/>
    <w:rsid w:val="00C45C53"/>
    <w:rsid w:val="00C46628"/>
    <w:rsid w:val="00C468E5"/>
    <w:rsid w:val="00C46AED"/>
    <w:rsid w:val="00C47138"/>
    <w:rsid w:val="00C47694"/>
    <w:rsid w:val="00C47842"/>
    <w:rsid w:val="00C47DA6"/>
    <w:rsid w:val="00C50D79"/>
    <w:rsid w:val="00C51054"/>
    <w:rsid w:val="00C51A83"/>
    <w:rsid w:val="00C51B44"/>
    <w:rsid w:val="00C51D8E"/>
    <w:rsid w:val="00C524C2"/>
    <w:rsid w:val="00C524E0"/>
    <w:rsid w:val="00C52675"/>
    <w:rsid w:val="00C5275A"/>
    <w:rsid w:val="00C527A6"/>
    <w:rsid w:val="00C534F4"/>
    <w:rsid w:val="00C53C43"/>
    <w:rsid w:val="00C5400A"/>
    <w:rsid w:val="00C541C1"/>
    <w:rsid w:val="00C54A26"/>
    <w:rsid w:val="00C552A7"/>
    <w:rsid w:val="00C55D4A"/>
    <w:rsid w:val="00C55DE3"/>
    <w:rsid w:val="00C5609C"/>
    <w:rsid w:val="00C56512"/>
    <w:rsid w:val="00C56CD6"/>
    <w:rsid w:val="00C56D8B"/>
    <w:rsid w:val="00C572C1"/>
    <w:rsid w:val="00C5732A"/>
    <w:rsid w:val="00C5741C"/>
    <w:rsid w:val="00C57BC0"/>
    <w:rsid w:val="00C57D06"/>
    <w:rsid w:val="00C57F6D"/>
    <w:rsid w:val="00C57F70"/>
    <w:rsid w:val="00C600D8"/>
    <w:rsid w:val="00C6018D"/>
    <w:rsid w:val="00C6027F"/>
    <w:rsid w:val="00C602FE"/>
    <w:rsid w:val="00C603BB"/>
    <w:rsid w:val="00C60A01"/>
    <w:rsid w:val="00C6129E"/>
    <w:rsid w:val="00C613B3"/>
    <w:rsid w:val="00C6149F"/>
    <w:rsid w:val="00C622DF"/>
    <w:rsid w:val="00C6256B"/>
    <w:rsid w:val="00C627F5"/>
    <w:rsid w:val="00C628A6"/>
    <w:rsid w:val="00C630E9"/>
    <w:rsid w:val="00C63926"/>
    <w:rsid w:val="00C63EAF"/>
    <w:rsid w:val="00C63F7E"/>
    <w:rsid w:val="00C6403F"/>
    <w:rsid w:val="00C64119"/>
    <w:rsid w:val="00C64551"/>
    <w:rsid w:val="00C64A09"/>
    <w:rsid w:val="00C64CBD"/>
    <w:rsid w:val="00C6506E"/>
    <w:rsid w:val="00C65276"/>
    <w:rsid w:val="00C65A43"/>
    <w:rsid w:val="00C66896"/>
    <w:rsid w:val="00C668EC"/>
    <w:rsid w:val="00C676C2"/>
    <w:rsid w:val="00C6787E"/>
    <w:rsid w:val="00C67FED"/>
    <w:rsid w:val="00C705B2"/>
    <w:rsid w:val="00C70AB8"/>
    <w:rsid w:val="00C70B7B"/>
    <w:rsid w:val="00C70EAA"/>
    <w:rsid w:val="00C71D3D"/>
    <w:rsid w:val="00C71D85"/>
    <w:rsid w:val="00C723B3"/>
    <w:rsid w:val="00C7258C"/>
    <w:rsid w:val="00C72795"/>
    <w:rsid w:val="00C72919"/>
    <w:rsid w:val="00C735A5"/>
    <w:rsid w:val="00C7363B"/>
    <w:rsid w:val="00C73AB2"/>
    <w:rsid w:val="00C73AF5"/>
    <w:rsid w:val="00C73FF4"/>
    <w:rsid w:val="00C7419B"/>
    <w:rsid w:val="00C74921"/>
    <w:rsid w:val="00C74A54"/>
    <w:rsid w:val="00C74AA3"/>
    <w:rsid w:val="00C750CD"/>
    <w:rsid w:val="00C7554E"/>
    <w:rsid w:val="00C759C1"/>
    <w:rsid w:val="00C7626E"/>
    <w:rsid w:val="00C762BA"/>
    <w:rsid w:val="00C765B9"/>
    <w:rsid w:val="00C7692D"/>
    <w:rsid w:val="00C770EA"/>
    <w:rsid w:val="00C772F3"/>
    <w:rsid w:val="00C776BD"/>
    <w:rsid w:val="00C77F73"/>
    <w:rsid w:val="00C77FB8"/>
    <w:rsid w:val="00C8042C"/>
    <w:rsid w:val="00C8112C"/>
    <w:rsid w:val="00C812D3"/>
    <w:rsid w:val="00C81676"/>
    <w:rsid w:val="00C81918"/>
    <w:rsid w:val="00C81BD0"/>
    <w:rsid w:val="00C825FA"/>
    <w:rsid w:val="00C829F2"/>
    <w:rsid w:val="00C82E0E"/>
    <w:rsid w:val="00C83C4D"/>
    <w:rsid w:val="00C83C4F"/>
    <w:rsid w:val="00C83F51"/>
    <w:rsid w:val="00C842E2"/>
    <w:rsid w:val="00C8478B"/>
    <w:rsid w:val="00C849C2"/>
    <w:rsid w:val="00C84EFA"/>
    <w:rsid w:val="00C84F16"/>
    <w:rsid w:val="00C852FA"/>
    <w:rsid w:val="00C85A9D"/>
    <w:rsid w:val="00C85AF3"/>
    <w:rsid w:val="00C85B1F"/>
    <w:rsid w:val="00C85CE8"/>
    <w:rsid w:val="00C85E06"/>
    <w:rsid w:val="00C8674D"/>
    <w:rsid w:val="00C86825"/>
    <w:rsid w:val="00C86947"/>
    <w:rsid w:val="00C86C9D"/>
    <w:rsid w:val="00C870DB"/>
    <w:rsid w:val="00C87450"/>
    <w:rsid w:val="00C902ED"/>
    <w:rsid w:val="00C90777"/>
    <w:rsid w:val="00C90D1C"/>
    <w:rsid w:val="00C90DC5"/>
    <w:rsid w:val="00C91029"/>
    <w:rsid w:val="00C91A4B"/>
    <w:rsid w:val="00C921B5"/>
    <w:rsid w:val="00C9246E"/>
    <w:rsid w:val="00C924DE"/>
    <w:rsid w:val="00C92732"/>
    <w:rsid w:val="00C9284D"/>
    <w:rsid w:val="00C92B8C"/>
    <w:rsid w:val="00C93134"/>
    <w:rsid w:val="00C93212"/>
    <w:rsid w:val="00C9353C"/>
    <w:rsid w:val="00C93DEB"/>
    <w:rsid w:val="00C93ED5"/>
    <w:rsid w:val="00C943EE"/>
    <w:rsid w:val="00C94877"/>
    <w:rsid w:val="00C94BC9"/>
    <w:rsid w:val="00C94CC3"/>
    <w:rsid w:val="00C952DF"/>
    <w:rsid w:val="00C9556E"/>
    <w:rsid w:val="00C95F85"/>
    <w:rsid w:val="00C964D7"/>
    <w:rsid w:val="00C964ED"/>
    <w:rsid w:val="00C96643"/>
    <w:rsid w:val="00C96C1B"/>
    <w:rsid w:val="00C96CB8"/>
    <w:rsid w:val="00C9708F"/>
    <w:rsid w:val="00C97A36"/>
    <w:rsid w:val="00C97AD7"/>
    <w:rsid w:val="00CA0335"/>
    <w:rsid w:val="00CA037D"/>
    <w:rsid w:val="00CA0B58"/>
    <w:rsid w:val="00CA0EDC"/>
    <w:rsid w:val="00CA164B"/>
    <w:rsid w:val="00CA1F60"/>
    <w:rsid w:val="00CA256D"/>
    <w:rsid w:val="00CA2921"/>
    <w:rsid w:val="00CA2FC2"/>
    <w:rsid w:val="00CA3DA7"/>
    <w:rsid w:val="00CA3DDC"/>
    <w:rsid w:val="00CA3F4A"/>
    <w:rsid w:val="00CA4795"/>
    <w:rsid w:val="00CA48D1"/>
    <w:rsid w:val="00CA4D9A"/>
    <w:rsid w:val="00CA524C"/>
    <w:rsid w:val="00CA56B2"/>
    <w:rsid w:val="00CA56D7"/>
    <w:rsid w:val="00CA575A"/>
    <w:rsid w:val="00CA59CB"/>
    <w:rsid w:val="00CA6387"/>
    <w:rsid w:val="00CA64B1"/>
    <w:rsid w:val="00CA65D8"/>
    <w:rsid w:val="00CA672C"/>
    <w:rsid w:val="00CA6AC4"/>
    <w:rsid w:val="00CA6E25"/>
    <w:rsid w:val="00CA7423"/>
    <w:rsid w:val="00CA7CDF"/>
    <w:rsid w:val="00CB0B68"/>
    <w:rsid w:val="00CB19DB"/>
    <w:rsid w:val="00CB1A7B"/>
    <w:rsid w:val="00CB1C76"/>
    <w:rsid w:val="00CB1CDF"/>
    <w:rsid w:val="00CB1F78"/>
    <w:rsid w:val="00CB2C33"/>
    <w:rsid w:val="00CB2CA9"/>
    <w:rsid w:val="00CB2FCA"/>
    <w:rsid w:val="00CB3160"/>
    <w:rsid w:val="00CB3573"/>
    <w:rsid w:val="00CB35F8"/>
    <w:rsid w:val="00CB37E6"/>
    <w:rsid w:val="00CB409B"/>
    <w:rsid w:val="00CB442A"/>
    <w:rsid w:val="00CB4531"/>
    <w:rsid w:val="00CB4A85"/>
    <w:rsid w:val="00CB5351"/>
    <w:rsid w:val="00CB545D"/>
    <w:rsid w:val="00CB5C86"/>
    <w:rsid w:val="00CB5D5D"/>
    <w:rsid w:val="00CB5E78"/>
    <w:rsid w:val="00CB605D"/>
    <w:rsid w:val="00CB61D1"/>
    <w:rsid w:val="00CB6498"/>
    <w:rsid w:val="00CB7721"/>
    <w:rsid w:val="00CB7FB9"/>
    <w:rsid w:val="00CC0208"/>
    <w:rsid w:val="00CC023C"/>
    <w:rsid w:val="00CC0262"/>
    <w:rsid w:val="00CC2AFC"/>
    <w:rsid w:val="00CC3033"/>
    <w:rsid w:val="00CC32A9"/>
    <w:rsid w:val="00CC32C2"/>
    <w:rsid w:val="00CC344F"/>
    <w:rsid w:val="00CC37DC"/>
    <w:rsid w:val="00CC3AE5"/>
    <w:rsid w:val="00CC3E0A"/>
    <w:rsid w:val="00CC470A"/>
    <w:rsid w:val="00CC4B73"/>
    <w:rsid w:val="00CC54B3"/>
    <w:rsid w:val="00CC5BC5"/>
    <w:rsid w:val="00CC5C55"/>
    <w:rsid w:val="00CC5CCB"/>
    <w:rsid w:val="00CC697C"/>
    <w:rsid w:val="00CC6EBC"/>
    <w:rsid w:val="00CC70E8"/>
    <w:rsid w:val="00CC7376"/>
    <w:rsid w:val="00CC73BD"/>
    <w:rsid w:val="00CC7505"/>
    <w:rsid w:val="00CC7D10"/>
    <w:rsid w:val="00CC7ED7"/>
    <w:rsid w:val="00CD029B"/>
    <w:rsid w:val="00CD0417"/>
    <w:rsid w:val="00CD0427"/>
    <w:rsid w:val="00CD063F"/>
    <w:rsid w:val="00CD067D"/>
    <w:rsid w:val="00CD08BD"/>
    <w:rsid w:val="00CD0AB3"/>
    <w:rsid w:val="00CD0E7B"/>
    <w:rsid w:val="00CD1B0E"/>
    <w:rsid w:val="00CD251F"/>
    <w:rsid w:val="00CD2BAE"/>
    <w:rsid w:val="00CD2FF3"/>
    <w:rsid w:val="00CD30F8"/>
    <w:rsid w:val="00CD3291"/>
    <w:rsid w:val="00CD34F6"/>
    <w:rsid w:val="00CD37EC"/>
    <w:rsid w:val="00CD3A03"/>
    <w:rsid w:val="00CD3E01"/>
    <w:rsid w:val="00CD41F0"/>
    <w:rsid w:val="00CD424C"/>
    <w:rsid w:val="00CD4531"/>
    <w:rsid w:val="00CD4AA3"/>
    <w:rsid w:val="00CD4BBB"/>
    <w:rsid w:val="00CD507B"/>
    <w:rsid w:val="00CD5F02"/>
    <w:rsid w:val="00CD6260"/>
    <w:rsid w:val="00CD6349"/>
    <w:rsid w:val="00CD68B9"/>
    <w:rsid w:val="00CD7047"/>
    <w:rsid w:val="00CD70AF"/>
    <w:rsid w:val="00CD7A33"/>
    <w:rsid w:val="00CE00D8"/>
    <w:rsid w:val="00CE00F2"/>
    <w:rsid w:val="00CE04E5"/>
    <w:rsid w:val="00CE0881"/>
    <w:rsid w:val="00CE0ADF"/>
    <w:rsid w:val="00CE0B0E"/>
    <w:rsid w:val="00CE0B3C"/>
    <w:rsid w:val="00CE126F"/>
    <w:rsid w:val="00CE17E9"/>
    <w:rsid w:val="00CE17EE"/>
    <w:rsid w:val="00CE1806"/>
    <w:rsid w:val="00CE1BF1"/>
    <w:rsid w:val="00CE1D3E"/>
    <w:rsid w:val="00CE2516"/>
    <w:rsid w:val="00CE2532"/>
    <w:rsid w:val="00CE26A8"/>
    <w:rsid w:val="00CE27FF"/>
    <w:rsid w:val="00CE2A16"/>
    <w:rsid w:val="00CE2AFB"/>
    <w:rsid w:val="00CE2BB5"/>
    <w:rsid w:val="00CE34C1"/>
    <w:rsid w:val="00CE3B12"/>
    <w:rsid w:val="00CE46D1"/>
    <w:rsid w:val="00CE4FB1"/>
    <w:rsid w:val="00CE5604"/>
    <w:rsid w:val="00CE587F"/>
    <w:rsid w:val="00CE593A"/>
    <w:rsid w:val="00CE5A0E"/>
    <w:rsid w:val="00CE5A52"/>
    <w:rsid w:val="00CE5EE5"/>
    <w:rsid w:val="00CE6447"/>
    <w:rsid w:val="00CE6588"/>
    <w:rsid w:val="00CE6EAA"/>
    <w:rsid w:val="00CE6EBA"/>
    <w:rsid w:val="00CE6F10"/>
    <w:rsid w:val="00CE6FA7"/>
    <w:rsid w:val="00CE727D"/>
    <w:rsid w:val="00CE755F"/>
    <w:rsid w:val="00CE7617"/>
    <w:rsid w:val="00CE768A"/>
    <w:rsid w:val="00CE7CB4"/>
    <w:rsid w:val="00CE7D04"/>
    <w:rsid w:val="00CE7EE9"/>
    <w:rsid w:val="00CF04FA"/>
    <w:rsid w:val="00CF0C33"/>
    <w:rsid w:val="00CF10EF"/>
    <w:rsid w:val="00CF1727"/>
    <w:rsid w:val="00CF1899"/>
    <w:rsid w:val="00CF1D4B"/>
    <w:rsid w:val="00CF1D8D"/>
    <w:rsid w:val="00CF2C54"/>
    <w:rsid w:val="00CF359E"/>
    <w:rsid w:val="00CF35FC"/>
    <w:rsid w:val="00CF3882"/>
    <w:rsid w:val="00CF4024"/>
    <w:rsid w:val="00CF457D"/>
    <w:rsid w:val="00CF4915"/>
    <w:rsid w:val="00CF599E"/>
    <w:rsid w:val="00CF5A49"/>
    <w:rsid w:val="00CF6D11"/>
    <w:rsid w:val="00CF70A6"/>
    <w:rsid w:val="00CF70B4"/>
    <w:rsid w:val="00CF7872"/>
    <w:rsid w:val="00CF7888"/>
    <w:rsid w:val="00D005AB"/>
    <w:rsid w:val="00D007A4"/>
    <w:rsid w:val="00D008BB"/>
    <w:rsid w:val="00D00CE8"/>
    <w:rsid w:val="00D01EEA"/>
    <w:rsid w:val="00D023CB"/>
    <w:rsid w:val="00D024CD"/>
    <w:rsid w:val="00D02608"/>
    <w:rsid w:val="00D0271C"/>
    <w:rsid w:val="00D0317C"/>
    <w:rsid w:val="00D03C46"/>
    <w:rsid w:val="00D03F9F"/>
    <w:rsid w:val="00D0453C"/>
    <w:rsid w:val="00D04D1F"/>
    <w:rsid w:val="00D05294"/>
    <w:rsid w:val="00D05346"/>
    <w:rsid w:val="00D054E6"/>
    <w:rsid w:val="00D05E02"/>
    <w:rsid w:val="00D05E29"/>
    <w:rsid w:val="00D05FD9"/>
    <w:rsid w:val="00D060A0"/>
    <w:rsid w:val="00D064BE"/>
    <w:rsid w:val="00D06DFB"/>
    <w:rsid w:val="00D06F21"/>
    <w:rsid w:val="00D071DB"/>
    <w:rsid w:val="00D07F8C"/>
    <w:rsid w:val="00D10542"/>
    <w:rsid w:val="00D1055B"/>
    <w:rsid w:val="00D111C0"/>
    <w:rsid w:val="00D11B96"/>
    <w:rsid w:val="00D11C88"/>
    <w:rsid w:val="00D12251"/>
    <w:rsid w:val="00D12623"/>
    <w:rsid w:val="00D12C9B"/>
    <w:rsid w:val="00D1370C"/>
    <w:rsid w:val="00D13BDA"/>
    <w:rsid w:val="00D13E39"/>
    <w:rsid w:val="00D14606"/>
    <w:rsid w:val="00D14663"/>
    <w:rsid w:val="00D14ABC"/>
    <w:rsid w:val="00D15664"/>
    <w:rsid w:val="00D1576A"/>
    <w:rsid w:val="00D158F2"/>
    <w:rsid w:val="00D15ACC"/>
    <w:rsid w:val="00D15CF0"/>
    <w:rsid w:val="00D15E87"/>
    <w:rsid w:val="00D15EDB"/>
    <w:rsid w:val="00D16282"/>
    <w:rsid w:val="00D16908"/>
    <w:rsid w:val="00D17AC1"/>
    <w:rsid w:val="00D20891"/>
    <w:rsid w:val="00D21C0D"/>
    <w:rsid w:val="00D22166"/>
    <w:rsid w:val="00D222BB"/>
    <w:rsid w:val="00D22319"/>
    <w:rsid w:val="00D22915"/>
    <w:rsid w:val="00D22989"/>
    <w:rsid w:val="00D22C6D"/>
    <w:rsid w:val="00D23415"/>
    <w:rsid w:val="00D236C9"/>
    <w:rsid w:val="00D241D3"/>
    <w:rsid w:val="00D2443D"/>
    <w:rsid w:val="00D2469B"/>
    <w:rsid w:val="00D24A34"/>
    <w:rsid w:val="00D24C39"/>
    <w:rsid w:val="00D250D3"/>
    <w:rsid w:val="00D25B51"/>
    <w:rsid w:val="00D26629"/>
    <w:rsid w:val="00D27022"/>
    <w:rsid w:val="00D2765D"/>
    <w:rsid w:val="00D27825"/>
    <w:rsid w:val="00D27D1F"/>
    <w:rsid w:val="00D30800"/>
    <w:rsid w:val="00D30B1D"/>
    <w:rsid w:val="00D30CB1"/>
    <w:rsid w:val="00D317EF"/>
    <w:rsid w:val="00D31C6B"/>
    <w:rsid w:val="00D31D06"/>
    <w:rsid w:val="00D32394"/>
    <w:rsid w:val="00D3242C"/>
    <w:rsid w:val="00D329A0"/>
    <w:rsid w:val="00D32C01"/>
    <w:rsid w:val="00D32F8B"/>
    <w:rsid w:val="00D33211"/>
    <w:rsid w:val="00D33244"/>
    <w:rsid w:val="00D332E0"/>
    <w:rsid w:val="00D33AEF"/>
    <w:rsid w:val="00D340A1"/>
    <w:rsid w:val="00D34E83"/>
    <w:rsid w:val="00D35317"/>
    <w:rsid w:val="00D3581A"/>
    <w:rsid w:val="00D35C8F"/>
    <w:rsid w:val="00D35ED0"/>
    <w:rsid w:val="00D365FD"/>
    <w:rsid w:val="00D36683"/>
    <w:rsid w:val="00D3736F"/>
    <w:rsid w:val="00D378FE"/>
    <w:rsid w:val="00D40321"/>
    <w:rsid w:val="00D40621"/>
    <w:rsid w:val="00D408A6"/>
    <w:rsid w:val="00D41253"/>
    <w:rsid w:val="00D429F6"/>
    <w:rsid w:val="00D4324F"/>
    <w:rsid w:val="00D440A0"/>
    <w:rsid w:val="00D441A7"/>
    <w:rsid w:val="00D44494"/>
    <w:rsid w:val="00D4469B"/>
    <w:rsid w:val="00D4493D"/>
    <w:rsid w:val="00D45282"/>
    <w:rsid w:val="00D454BA"/>
    <w:rsid w:val="00D45D24"/>
    <w:rsid w:val="00D464E7"/>
    <w:rsid w:val="00D466E0"/>
    <w:rsid w:val="00D467B0"/>
    <w:rsid w:val="00D46B26"/>
    <w:rsid w:val="00D46FF9"/>
    <w:rsid w:val="00D47474"/>
    <w:rsid w:val="00D47517"/>
    <w:rsid w:val="00D477E1"/>
    <w:rsid w:val="00D47B04"/>
    <w:rsid w:val="00D47C0E"/>
    <w:rsid w:val="00D5030E"/>
    <w:rsid w:val="00D50395"/>
    <w:rsid w:val="00D50572"/>
    <w:rsid w:val="00D50AEB"/>
    <w:rsid w:val="00D511D6"/>
    <w:rsid w:val="00D51447"/>
    <w:rsid w:val="00D52488"/>
    <w:rsid w:val="00D5274D"/>
    <w:rsid w:val="00D5351C"/>
    <w:rsid w:val="00D53658"/>
    <w:rsid w:val="00D53ACC"/>
    <w:rsid w:val="00D53B7E"/>
    <w:rsid w:val="00D54693"/>
    <w:rsid w:val="00D549CC"/>
    <w:rsid w:val="00D55F84"/>
    <w:rsid w:val="00D5648D"/>
    <w:rsid w:val="00D567F2"/>
    <w:rsid w:val="00D575BC"/>
    <w:rsid w:val="00D60D60"/>
    <w:rsid w:val="00D6156F"/>
    <w:rsid w:val="00D61B0B"/>
    <w:rsid w:val="00D62E9E"/>
    <w:rsid w:val="00D63366"/>
    <w:rsid w:val="00D63FDB"/>
    <w:rsid w:val="00D640C4"/>
    <w:rsid w:val="00D64922"/>
    <w:rsid w:val="00D64DB5"/>
    <w:rsid w:val="00D65005"/>
    <w:rsid w:val="00D6549C"/>
    <w:rsid w:val="00D6562E"/>
    <w:rsid w:val="00D65AA8"/>
    <w:rsid w:val="00D65B98"/>
    <w:rsid w:val="00D65FD6"/>
    <w:rsid w:val="00D6716D"/>
    <w:rsid w:val="00D6772A"/>
    <w:rsid w:val="00D67765"/>
    <w:rsid w:val="00D67805"/>
    <w:rsid w:val="00D6784B"/>
    <w:rsid w:val="00D67E31"/>
    <w:rsid w:val="00D7000B"/>
    <w:rsid w:val="00D70B9D"/>
    <w:rsid w:val="00D71647"/>
    <w:rsid w:val="00D72BE7"/>
    <w:rsid w:val="00D73047"/>
    <w:rsid w:val="00D73AAF"/>
    <w:rsid w:val="00D73CD9"/>
    <w:rsid w:val="00D7499C"/>
    <w:rsid w:val="00D74BE5"/>
    <w:rsid w:val="00D763EA"/>
    <w:rsid w:val="00D76676"/>
    <w:rsid w:val="00D766AC"/>
    <w:rsid w:val="00D7680D"/>
    <w:rsid w:val="00D7694D"/>
    <w:rsid w:val="00D76D99"/>
    <w:rsid w:val="00D77334"/>
    <w:rsid w:val="00D80275"/>
    <w:rsid w:val="00D803AD"/>
    <w:rsid w:val="00D803B7"/>
    <w:rsid w:val="00D804D6"/>
    <w:rsid w:val="00D8075C"/>
    <w:rsid w:val="00D808BC"/>
    <w:rsid w:val="00D80DDA"/>
    <w:rsid w:val="00D810A0"/>
    <w:rsid w:val="00D810F0"/>
    <w:rsid w:val="00D811F3"/>
    <w:rsid w:val="00D81574"/>
    <w:rsid w:val="00D81766"/>
    <w:rsid w:val="00D828E6"/>
    <w:rsid w:val="00D830B7"/>
    <w:rsid w:val="00D830B8"/>
    <w:rsid w:val="00D832A1"/>
    <w:rsid w:val="00D83366"/>
    <w:rsid w:val="00D83455"/>
    <w:rsid w:val="00D834CB"/>
    <w:rsid w:val="00D83FD4"/>
    <w:rsid w:val="00D844EB"/>
    <w:rsid w:val="00D84FD0"/>
    <w:rsid w:val="00D85940"/>
    <w:rsid w:val="00D86076"/>
    <w:rsid w:val="00D860F2"/>
    <w:rsid w:val="00D86DAD"/>
    <w:rsid w:val="00D86FD6"/>
    <w:rsid w:val="00D875A6"/>
    <w:rsid w:val="00D87E9C"/>
    <w:rsid w:val="00D87EAF"/>
    <w:rsid w:val="00D90021"/>
    <w:rsid w:val="00D900FB"/>
    <w:rsid w:val="00D90162"/>
    <w:rsid w:val="00D901FC"/>
    <w:rsid w:val="00D90864"/>
    <w:rsid w:val="00D90D4C"/>
    <w:rsid w:val="00D90FF2"/>
    <w:rsid w:val="00D91049"/>
    <w:rsid w:val="00D917C8"/>
    <w:rsid w:val="00D9198C"/>
    <w:rsid w:val="00D91D8B"/>
    <w:rsid w:val="00D922B9"/>
    <w:rsid w:val="00D92632"/>
    <w:rsid w:val="00D926CD"/>
    <w:rsid w:val="00D92D5F"/>
    <w:rsid w:val="00D93254"/>
    <w:rsid w:val="00D9366A"/>
    <w:rsid w:val="00D944C5"/>
    <w:rsid w:val="00D94AF5"/>
    <w:rsid w:val="00D94D63"/>
    <w:rsid w:val="00D953D4"/>
    <w:rsid w:val="00D956D7"/>
    <w:rsid w:val="00D95866"/>
    <w:rsid w:val="00D95EBE"/>
    <w:rsid w:val="00D96A7F"/>
    <w:rsid w:val="00D96F8B"/>
    <w:rsid w:val="00D973F1"/>
    <w:rsid w:val="00D97E80"/>
    <w:rsid w:val="00DA0F0F"/>
    <w:rsid w:val="00DA1178"/>
    <w:rsid w:val="00DA1437"/>
    <w:rsid w:val="00DA146D"/>
    <w:rsid w:val="00DA14AA"/>
    <w:rsid w:val="00DA1744"/>
    <w:rsid w:val="00DA1A4C"/>
    <w:rsid w:val="00DA1FA4"/>
    <w:rsid w:val="00DA257F"/>
    <w:rsid w:val="00DA2B2B"/>
    <w:rsid w:val="00DA326D"/>
    <w:rsid w:val="00DA35FE"/>
    <w:rsid w:val="00DA47CF"/>
    <w:rsid w:val="00DA4949"/>
    <w:rsid w:val="00DA5000"/>
    <w:rsid w:val="00DA62A1"/>
    <w:rsid w:val="00DA6AC2"/>
    <w:rsid w:val="00DA6C83"/>
    <w:rsid w:val="00DA6CD8"/>
    <w:rsid w:val="00DA6F35"/>
    <w:rsid w:val="00DA743C"/>
    <w:rsid w:val="00DA7699"/>
    <w:rsid w:val="00DA7CDF"/>
    <w:rsid w:val="00DB0686"/>
    <w:rsid w:val="00DB08A4"/>
    <w:rsid w:val="00DB0903"/>
    <w:rsid w:val="00DB0CDB"/>
    <w:rsid w:val="00DB1335"/>
    <w:rsid w:val="00DB18E5"/>
    <w:rsid w:val="00DB1C1B"/>
    <w:rsid w:val="00DB1CE8"/>
    <w:rsid w:val="00DB1F2A"/>
    <w:rsid w:val="00DB21C6"/>
    <w:rsid w:val="00DB23A7"/>
    <w:rsid w:val="00DB28E9"/>
    <w:rsid w:val="00DB2A2B"/>
    <w:rsid w:val="00DB33B3"/>
    <w:rsid w:val="00DB3727"/>
    <w:rsid w:val="00DB3C31"/>
    <w:rsid w:val="00DB3CBD"/>
    <w:rsid w:val="00DB3D0B"/>
    <w:rsid w:val="00DB3E50"/>
    <w:rsid w:val="00DB3E5D"/>
    <w:rsid w:val="00DB487F"/>
    <w:rsid w:val="00DB55F2"/>
    <w:rsid w:val="00DB577A"/>
    <w:rsid w:val="00DB6115"/>
    <w:rsid w:val="00DB77E0"/>
    <w:rsid w:val="00DC0ADC"/>
    <w:rsid w:val="00DC0BE5"/>
    <w:rsid w:val="00DC100F"/>
    <w:rsid w:val="00DC1469"/>
    <w:rsid w:val="00DC2045"/>
    <w:rsid w:val="00DC2520"/>
    <w:rsid w:val="00DC2AD7"/>
    <w:rsid w:val="00DC2FE1"/>
    <w:rsid w:val="00DC348E"/>
    <w:rsid w:val="00DC373A"/>
    <w:rsid w:val="00DC3C01"/>
    <w:rsid w:val="00DC3F69"/>
    <w:rsid w:val="00DC428F"/>
    <w:rsid w:val="00DC42DC"/>
    <w:rsid w:val="00DC496C"/>
    <w:rsid w:val="00DC527C"/>
    <w:rsid w:val="00DC5A4E"/>
    <w:rsid w:val="00DC5BCA"/>
    <w:rsid w:val="00DC60AB"/>
    <w:rsid w:val="00DC67B8"/>
    <w:rsid w:val="00DC6860"/>
    <w:rsid w:val="00DC7DA5"/>
    <w:rsid w:val="00DC7EFC"/>
    <w:rsid w:val="00DD0092"/>
    <w:rsid w:val="00DD033C"/>
    <w:rsid w:val="00DD04C3"/>
    <w:rsid w:val="00DD07B0"/>
    <w:rsid w:val="00DD0A18"/>
    <w:rsid w:val="00DD142A"/>
    <w:rsid w:val="00DD1877"/>
    <w:rsid w:val="00DD193C"/>
    <w:rsid w:val="00DD23D4"/>
    <w:rsid w:val="00DD24DA"/>
    <w:rsid w:val="00DD26DB"/>
    <w:rsid w:val="00DD277A"/>
    <w:rsid w:val="00DD3380"/>
    <w:rsid w:val="00DD383A"/>
    <w:rsid w:val="00DD38D2"/>
    <w:rsid w:val="00DD3A1C"/>
    <w:rsid w:val="00DD3B11"/>
    <w:rsid w:val="00DD3C2D"/>
    <w:rsid w:val="00DD3C81"/>
    <w:rsid w:val="00DD4E5E"/>
    <w:rsid w:val="00DD4EB0"/>
    <w:rsid w:val="00DD52A2"/>
    <w:rsid w:val="00DD54A6"/>
    <w:rsid w:val="00DD5565"/>
    <w:rsid w:val="00DD573B"/>
    <w:rsid w:val="00DD5B4B"/>
    <w:rsid w:val="00DD633F"/>
    <w:rsid w:val="00DD6501"/>
    <w:rsid w:val="00DD6CED"/>
    <w:rsid w:val="00DD7EF8"/>
    <w:rsid w:val="00DE0F8F"/>
    <w:rsid w:val="00DE20BB"/>
    <w:rsid w:val="00DE21B3"/>
    <w:rsid w:val="00DE235D"/>
    <w:rsid w:val="00DE2486"/>
    <w:rsid w:val="00DE2717"/>
    <w:rsid w:val="00DE2D87"/>
    <w:rsid w:val="00DE2E8D"/>
    <w:rsid w:val="00DE3564"/>
    <w:rsid w:val="00DE3706"/>
    <w:rsid w:val="00DE41D0"/>
    <w:rsid w:val="00DE43F4"/>
    <w:rsid w:val="00DE462C"/>
    <w:rsid w:val="00DE46DE"/>
    <w:rsid w:val="00DE5161"/>
    <w:rsid w:val="00DE5324"/>
    <w:rsid w:val="00DE53BB"/>
    <w:rsid w:val="00DE5690"/>
    <w:rsid w:val="00DE5E57"/>
    <w:rsid w:val="00DE5EE6"/>
    <w:rsid w:val="00DE6493"/>
    <w:rsid w:val="00DE665D"/>
    <w:rsid w:val="00DE6D8A"/>
    <w:rsid w:val="00DE700B"/>
    <w:rsid w:val="00DE73AB"/>
    <w:rsid w:val="00DE7456"/>
    <w:rsid w:val="00DE76AA"/>
    <w:rsid w:val="00DF004E"/>
    <w:rsid w:val="00DF01C4"/>
    <w:rsid w:val="00DF0473"/>
    <w:rsid w:val="00DF04E5"/>
    <w:rsid w:val="00DF06B8"/>
    <w:rsid w:val="00DF09D8"/>
    <w:rsid w:val="00DF0BC4"/>
    <w:rsid w:val="00DF0DCE"/>
    <w:rsid w:val="00DF1DC2"/>
    <w:rsid w:val="00DF1E34"/>
    <w:rsid w:val="00DF2812"/>
    <w:rsid w:val="00DF2A26"/>
    <w:rsid w:val="00DF2C16"/>
    <w:rsid w:val="00DF301A"/>
    <w:rsid w:val="00DF372D"/>
    <w:rsid w:val="00DF3753"/>
    <w:rsid w:val="00DF3B8F"/>
    <w:rsid w:val="00DF4441"/>
    <w:rsid w:val="00DF460C"/>
    <w:rsid w:val="00DF548D"/>
    <w:rsid w:val="00DF62A7"/>
    <w:rsid w:val="00DF7AE4"/>
    <w:rsid w:val="00DF7DC4"/>
    <w:rsid w:val="00E00472"/>
    <w:rsid w:val="00E010C8"/>
    <w:rsid w:val="00E0185D"/>
    <w:rsid w:val="00E019FB"/>
    <w:rsid w:val="00E0283A"/>
    <w:rsid w:val="00E02CC0"/>
    <w:rsid w:val="00E02D6A"/>
    <w:rsid w:val="00E02FFC"/>
    <w:rsid w:val="00E03D47"/>
    <w:rsid w:val="00E0458A"/>
    <w:rsid w:val="00E0482E"/>
    <w:rsid w:val="00E04C46"/>
    <w:rsid w:val="00E05097"/>
    <w:rsid w:val="00E05878"/>
    <w:rsid w:val="00E05AF8"/>
    <w:rsid w:val="00E05C48"/>
    <w:rsid w:val="00E05D3A"/>
    <w:rsid w:val="00E0650F"/>
    <w:rsid w:val="00E065A3"/>
    <w:rsid w:val="00E06A8A"/>
    <w:rsid w:val="00E07275"/>
    <w:rsid w:val="00E075F6"/>
    <w:rsid w:val="00E07954"/>
    <w:rsid w:val="00E07CF0"/>
    <w:rsid w:val="00E10166"/>
    <w:rsid w:val="00E106CA"/>
    <w:rsid w:val="00E1088D"/>
    <w:rsid w:val="00E110DE"/>
    <w:rsid w:val="00E111C4"/>
    <w:rsid w:val="00E1189E"/>
    <w:rsid w:val="00E11A66"/>
    <w:rsid w:val="00E11C4B"/>
    <w:rsid w:val="00E12B0C"/>
    <w:rsid w:val="00E138DD"/>
    <w:rsid w:val="00E13B78"/>
    <w:rsid w:val="00E13EB1"/>
    <w:rsid w:val="00E144C3"/>
    <w:rsid w:val="00E1524D"/>
    <w:rsid w:val="00E15B7B"/>
    <w:rsid w:val="00E15FC1"/>
    <w:rsid w:val="00E16325"/>
    <w:rsid w:val="00E166EE"/>
    <w:rsid w:val="00E16D0B"/>
    <w:rsid w:val="00E1767E"/>
    <w:rsid w:val="00E178AB"/>
    <w:rsid w:val="00E17DCE"/>
    <w:rsid w:val="00E20920"/>
    <w:rsid w:val="00E2097B"/>
    <w:rsid w:val="00E20C4E"/>
    <w:rsid w:val="00E20CB0"/>
    <w:rsid w:val="00E2129D"/>
    <w:rsid w:val="00E21CCD"/>
    <w:rsid w:val="00E220CD"/>
    <w:rsid w:val="00E227E2"/>
    <w:rsid w:val="00E2316E"/>
    <w:rsid w:val="00E2330C"/>
    <w:rsid w:val="00E2350F"/>
    <w:rsid w:val="00E235C7"/>
    <w:rsid w:val="00E238D6"/>
    <w:rsid w:val="00E23E6B"/>
    <w:rsid w:val="00E245A3"/>
    <w:rsid w:val="00E24925"/>
    <w:rsid w:val="00E24936"/>
    <w:rsid w:val="00E25219"/>
    <w:rsid w:val="00E258D3"/>
    <w:rsid w:val="00E2676B"/>
    <w:rsid w:val="00E26790"/>
    <w:rsid w:val="00E268B8"/>
    <w:rsid w:val="00E27041"/>
    <w:rsid w:val="00E27186"/>
    <w:rsid w:val="00E27522"/>
    <w:rsid w:val="00E2788F"/>
    <w:rsid w:val="00E278AF"/>
    <w:rsid w:val="00E3058B"/>
    <w:rsid w:val="00E306B4"/>
    <w:rsid w:val="00E31656"/>
    <w:rsid w:val="00E31B83"/>
    <w:rsid w:val="00E32177"/>
    <w:rsid w:val="00E32259"/>
    <w:rsid w:val="00E3226A"/>
    <w:rsid w:val="00E32769"/>
    <w:rsid w:val="00E32D1C"/>
    <w:rsid w:val="00E32F7F"/>
    <w:rsid w:val="00E33348"/>
    <w:rsid w:val="00E33711"/>
    <w:rsid w:val="00E33E34"/>
    <w:rsid w:val="00E3448D"/>
    <w:rsid w:val="00E34684"/>
    <w:rsid w:val="00E347C4"/>
    <w:rsid w:val="00E351F6"/>
    <w:rsid w:val="00E357B3"/>
    <w:rsid w:val="00E35A00"/>
    <w:rsid w:val="00E363AC"/>
    <w:rsid w:val="00E36E2A"/>
    <w:rsid w:val="00E37266"/>
    <w:rsid w:val="00E374EA"/>
    <w:rsid w:val="00E3772D"/>
    <w:rsid w:val="00E37D45"/>
    <w:rsid w:val="00E4092A"/>
    <w:rsid w:val="00E40E90"/>
    <w:rsid w:val="00E413E5"/>
    <w:rsid w:val="00E41AA6"/>
    <w:rsid w:val="00E41BAA"/>
    <w:rsid w:val="00E41EC6"/>
    <w:rsid w:val="00E425BD"/>
    <w:rsid w:val="00E42A2F"/>
    <w:rsid w:val="00E43404"/>
    <w:rsid w:val="00E43564"/>
    <w:rsid w:val="00E43A81"/>
    <w:rsid w:val="00E44742"/>
    <w:rsid w:val="00E4498A"/>
    <w:rsid w:val="00E44ECD"/>
    <w:rsid w:val="00E44ECF"/>
    <w:rsid w:val="00E4594F"/>
    <w:rsid w:val="00E45BD0"/>
    <w:rsid w:val="00E45CF5"/>
    <w:rsid w:val="00E45E29"/>
    <w:rsid w:val="00E4669E"/>
    <w:rsid w:val="00E46791"/>
    <w:rsid w:val="00E46A41"/>
    <w:rsid w:val="00E46B64"/>
    <w:rsid w:val="00E47409"/>
    <w:rsid w:val="00E4740D"/>
    <w:rsid w:val="00E47A97"/>
    <w:rsid w:val="00E50141"/>
    <w:rsid w:val="00E508D8"/>
    <w:rsid w:val="00E50FB5"/>
    <w:rsid w:val="00E511F6"/>
    <w:rsid w:val="00E51507"/>
    <w:rsid w:val="00E51BFD"/>
    <w:rsid w:val="00E52035"/>
    <w:rsid w:val="00E523B8"/>
    <w:rsid w:val="00E52844"/>
    <w:rsid w:val="00E52F10"/>
    <w:rsid w:val="00E52F1B"/>
    <w:rsid w:val="00E531A5"/>
    <w:rsid w:val="00E532CD"/>
    <w:rsid w:val="00E5345D"/>
    <w:rsid w:val="00E534F1"/>
    <w:rsid w:val="00E539E6"/>
    <w:rsid w:val="00E53CEF"/>
    <w:rsid w:val="00E53D1E"/>
    <w:rsid w:val="00E5430F"/>
    <w:rsid w:val="00E54FBD"/>
    <w:rsid w:val="00E5510D"/>
    <w:rsid w:val="00E5532F"/>
    <w:rsid w:val="00E5540F"/>
    <w:rsid w:val="00E554E5"/>
    <w:rsid w:val="00E554FC"/>
    <w:rsid w:val="00E559E5"/>
    <w:rsid w:val="00E55FDE"/>
    <w:rsid w:val="00E5607A"/>
    <w:rsid w:val="00E56295"/>
    <w:rsid w:val="00E57266"/>
    <w:rsid w:val="00E57427"/>
    <w:rsid w:val="00E574E6"/>
    <w:rsid w:val="00E57929"/>
    <w:rsid w:val="00E57F4E"/>
    <w:rsid w:val="00E6044C"/>
    <w:rsid w:val="00E604E6"/>
    <w:rsid w:val="00E6081D"/>
    <w:rsid w:val="00E60BD8"/>
    <w:rsid w:val="00E610DF"/>
    <w:rsid w:val="00E61225"/>
    <w:rsid w:val="00E6137E"/>
    <w:rsid w:val="00E6275A"/>
    <w:rsid w:val="00E6297D"/>
    <w:rsid w:val="00E62A72"/>
    <w:rsid w:val="00E63395"/>
    <w:rsid w:val="00E6377E"/>
    <w:rsid w:val="00E64754"/>
    <w:rsid w:val="00E64CC8"/>
    <w:rsid w:val="00E64D25"/>
    <w:rsid w:val="00E64F96"/>
    <w:rsid w:val="00E651F0"/>
    <w:rsid w:val="00E659F6"/>
    <w:rsid w:val="00E65FDC"/>
    <w:rsid w:val="00E660F1"/>
    <w:rsid w:val="00E6661F"/>
    <w:rsid w:val="00E6687B"/>
    <w:rsid w:val="00E6739C"/>
    <w:rsid w:val="00E679B4"/>
    <w:rsid w:val="00E67A73"/>
    <w:rsid w:val="00E67D2F"/>
    <w:rsid w:val="00E67D43"/>
    <w:rsid w:val="00E67F8F"/>
    <w:rsid w:val="00E70E3B"/>
    <w:rsid w:val="00E71BEF"/>
    <w:rsid w:val="00E71CC9"/>
    <w:rsid w:val="00E71EBF"/>
    <w:rsid w:val="00E71F4D"/>
    <w:rsid w:val="00E720EC"/>
    <w:rsid w:val="00E7233E"/>
    <w:rsid w:val="00E724A3"/>
    <w:rsid w:val="00E73992"/>
    <w:rsid w:val="00E739EB"/>
    <w:rsid w:val="00E742D0"/>
    <w:rsid w:val="00E743F1"/>
    <w:rsid w:val="00E747A5"/>
    <w:rsid w:val="00E75179"/>
    <w:rsid w:val="00E75216"/>
    <w:rsid w:val="00E7533C"/>
    <w:rsid w:val="00E75372"/>
    <w:rsid w:val="00E754ED"/>
    <w:rsid w:val="00E7550F"/>
    <w:rsid w:val="00E75C4E"/>
    <w:rsid w:val="00E76368"/>
    <w:rsid w:val="00E7664C"/>
    <w:rsid w:val="00E767BB"/>
    <w:rsid w:val="00E774FA"/>
    <w:rsid w:val="00E777DF"/>
    <w:rsid w:val="00E77C5F"/>
    <w:rsid w:val="00E77EDB"/>
    <w:rsid w:val="00E800D8"/>
    <w:rsid w:val="00E801A2"/>
    <w:rsid w:val="00E80C1A"/>
    <w:rsid w:val="00E80D06"/>
    <w:rsid w:val="00E80D5E"/>
    <w:rsid w:val="00E80E14"/>
    <w:rsid w:val="00E81613"/>
    <w:rsid w:val="00E8197B"/>
    <w:rsid w:val="00E81A7E"/>
    <w:rsid w:val="00E81D9E"/>
    <w:rsid w:val="00E81E86"/>
    <w:rsid w:val="00E81F2F"/>
    <w:rsid w:val="00E8202D"/>
    <w:rsid w:val="00E8219F"/>
    <w:rsid w:val="00E823E1"/>
    <w:rsid w:val="00E828A2"/>
    <w:rsid w:val="00E82CA7"/>
    <w:rsid w:val="00E82D6F"/>
    <w:rsid w:val="00E83F42"/>
    <w:rsid w:val="00E8438B"/>
    <w:rsid w:val="00E84A50"/>
    <w:rsid w:val="00E85C21"/>
    <w:rsid w:val="00E86069"/>
    <w:rsid w:val="00E87480"/>
    <w:rsid w:val="00E87814"/>
    <w:rsid w:val="00E87CFE"/>
    <w:rsid w:val="00E90047"/>
    <w:rsid w:val="00E901F8"/>
    <w:rsid w:val="00E90D83"/>
    <w:rsid w:val="00E90EBE"/>
    <w:rsid w:val="00E91231"/>
    <w:rsid w:val="00E915DE"/>
    <w:rsid w:val="00E9167A"/>
    <w:rsid w:val="00E9209E"/>
    <w:rsid w:val="00E921EE"/>
    <w:rsid w:val="00E922F8"/>
    <w:rsid w:val="00E92F1A"/>
    <w:rsid w:val="00E93A4A"/>
    <w:rsid w:val="00E93B70"/>
    <w:rsid w:val="00E94969"/>
    <w:rsid w:val="00E94DBA"/>
    <w:rsid w:val="00E95062"/>
    <w:rsid w:val="00E95730"/>
    <w:rsid w:val="00E95D2F"/>
    <w:rsid w:val="00E95DBE"/>
    <w:rsid w:val="00E95F3B"/>
    <w:rsid w:val="00E96421"/>
    <w:rsid w:val="00E96525"/>
    <w:rsid w:val="00E96CB5"/>
    <w:rsid w:val="00E96F7D"/>
    <w:rsid w:val="00E96FE2"/>
    <w:rsid w:val="00EA0BAF"/>
    <w:rsid w:val="00EA161C"/>
    <w:rsid w:val="00EA1AC4"/>
    <w:rsid w:val="00EA1C7A"/>
    <w:rsid w:val="00EA316A"/>
    <w:rsid w:val="00EA3D16"/>
    <w:rsid w:val="00EA3F4C"/>
    <w:rsid w:val="00EA512B"/>
    <w:rsid w:val="00EA5691"/>
    <w:rsid w:val="00EA5C13"/>
    <w:rsid w:val="00EA604E"/>
    <w:rsid w:val="00EA648B"/>
    <w:rsid w:val="00EA6572"/>
    <w:rsid w:val="00EA6603"/>
    <w:rsid w:val="00EA6777"/>
    <w:rsid w:val="00EA70A3"/>
    <w:rsid w:val="00EB0016"/>
    <w:rsid w:val="00EB0144"/>
    <w:rsid w:val="00EB02D8"/>
    <w:rsid w:val="00EB0684"/>
    <w:rsid w:val="00EB1712"/>
    <w:rsid w:val="00EB183B"/>
    <w:rsid w:val="00EB1F47"/>
    <w:rsid w:val="00EB24F9"/>
    <w:rsid w:val="00EB265E"/>
    <w:rsid w:val="00EB28FF"/>
    <w:rsid w:val="00EB291B"/>
    <w:rsid w:val="00EB2C4C"/>
    <w:rsid w:val="00EB4008"/>
    <w:rsid w:val="00EB4017"/>
    <w:rsid w:val="00EB4132"/>
    <w:rsid w:val="00EB450F"/>
    <w:rsid w:val="00EB45D8"/>
    <w:rsid w:val="00EB4805"/>
    <w:rsid w:val="00EB4BEC"/>
    <w:rsid w:val="00EB4D24"/>
    <w:rsid w:val="00EB4E81"/>
    <w:rsid w:val="00EB4FE6"/>
    <w:rsid w:val="00EB556F"/>
    <w:rsid w:val="00EB5B2F"/>
    <w:rsid w:val="00EB5F09"/>
    <w:rsid w:val="00EB62CE"/>
    <w:rsid w:val="00EB6DDD"/>
    <w:rsid w:val="00EB6FF8"/>
    <w:rsid w:val="00EB7416"/>
    <w:rsid w:val="00EB7706"/>
    <w:rsid w:val="00EB7C91"/>
    <w:rsid w:val="00EB7CC7"/>
    <w:rsid w:val="00EC0374"/>
    <w:rsid w:val="00EC03DC"/>
    <w:rsid w:val="00EC0443"/>
    <w:rsid w:val="00EC0676"/>
    <w:rsid w:val="00EC0A24"/>
    <w:rsid w:val="00EC117D"/>
    <w:rsid w:val="00EC156C"/>
    <w:rsid w:val="00EC163E"/>
    <w:rsid w:val="00EC1955"/>
    <w:rsid w:val="00EC1DEA"/>
    <w:rsid w:val="00EC22D1"/>
    <w:rsid w:val="00EC2506"/>
    <w:rsid w:val="00EC2FEB"/>
    <w:rsid w:val="00EC3835"/>
    <w:rsid w:val="00EC38B6"/>
    <w:rsid w:val="00EC3CD2"/>
    <w:rsid w:val="00EC406F"/>
    <w:rsid w:val="00EC42AD"/>
    <w:rsid w:val="00EC4DD5"/>
    <w:rsid w:val="00EC4EA4"/>
    <w:rsid w:val="00EC594A"/>
    <w:rsid w:val="00EC5E54"/>
    <w:rsid w:val="00EC5F2A"/>
    <w:rsid w:val="00EC5F53"/>
    <w:rsid w:val="00EC6638"/>
    <w:rsid w:val="00EC6699"/>
    <w:rsid w:val="00EC6E3F"/>
    <w:rsid w:val="00ED075D"/>
    <w:rsid w:val="00ED0D3D"/>
    <w:rsid w:val="00ED1295"/>
    <w:rsid w:val="00ED152E"/>
    <w:rsid w:val="00ED1964"/>
    <w:rsid w:val="00ED200F"/>
    <w:rsid w:val="00ED244F"/>
    <w:rsid w:val="00ED264E"/>
    <w:rsid w:val="00ED26A4"/>
    <w:rsid w:val="00ED2FFF"/>
    <w:rsid w:val="00ED3084"/>
    <w:rsid w:val="00ED34CF"/>
    <w:rsid w:val="00ED3568"/>
    <w:rsid w:val="00ED36F9"/>
    <w:rsid w:val="00ED3942"/>
    <w:rsid w:val="00ED3B6A"/>
    <w:rsid w:val="00ED3EC0"/>
    <w:rsid w:val="00ED430D"/>
    <w:rsid w:val="00ED4792"/>
    <w:rsid w:val="00ED491A"/>
    <w:rsid w:val="00ED4A16"/>
    <w:rsid w:val="00ED4DA6"/>
    <w:rsid w:val="00ED4FC1"/>
    <w:rsid w:val="00ED5287"/>
    <w:rsid w:val="00ED52F7"/>
    <w:rsid w:val="00ED54E6"/>
    <w:rsid w:val="00ED5B62"/>
    <w:rsid w:val="00ED5E36"/>
    <w:rsid w:val="00ED60E9"/>
    <w:rsid w:val="00ED6595"/>
    <w:rsid w:val="00ED6D34"/>
    <w:rsid w:val="00ED75AC"/>
    <w:rsid w:val="00ED76DB"/>
    <w:rsid w:val="00ED7B05"/>
    <w:rsid w:val="00EE0373"/>
    <w:rsid w:val="00EE1E97"/>
    <w:rsid w:val="00EE2743"/>
    <w:rsid w:val="00EE28D3"/>
    <w:rsid w:val="00EE2E6F"/>
    <w:rsid w:val="00EE30E3"/>
    <w:rsid w:val="00EE3231"/>
    <w:rsid w:val="00EE34A5"/>
    <w:rsid w:val="00EE357F"/>
    <w:rsid w:val="00EE3B0D"/>
    <w:rsid w:val="00EE40BA"/>
    <w:rsid w:val="00EE429B"/>
    <w:rsid w:val="00EE459A"/>
    <w:rsid w:val="00EE49F3"/>
    <w:rsid w:val="00EE4F87"/>
    <w:rsid w:val="00EE51CD"/>
    <w:rsid w:val="00EE53C1"/>
    <w:rsid w:val="00EE54EC"/>
    <w:rsid w:val="00EE5619"/>
    <w:rsid w:val="00EE5813"/>
    <w:rsid w:val="00EE5C3E"/>
    <w:rsid w:val="00EE66C7"/>
    <w:rsid w:val="00EE678C"/>
    <w:rsid w:val="00EE6842"/>
    <w:rsid w:val="00EE7FAE"/>
    <w:rsid w:val="00EF0550"/>
    <w:rsid w:val="00EF0BB8"/>
    <w:rsid w:val="00EF1277"/>
    <w:rsid w:val="00EF2858"/>
    <w:rsid w:val="00EF2946"/>
    <w:rsid w:val="00EF2D6B"/>
    <w:rsid w:val="00EF37C4"/>
    <w:rsid w:val="00EF460F"/>
    <w:rsid w:val="00EF4FA3"/>
    <w:rsid w:val="00EF5402"/>
    <w:rsid w:val="00EF546A"/>
    <w:rsid w:val="00EF5F08"/>
    <w:rsid w:val="00EF77ED"/>
    <w:rsid w:val="00EF7A0A"/>
    <w:rsid w:val="00EF7C39"/>
    <w:rsid w:val="00EF7ED9"/>
    <w:rsid w:val="00F009CB"/>
    <w:rsid w:val="00F00D2F"/>
    <w:rsid w:val="00F015D2"/>
    <w:rsid w:val="00F01B39"/>
    <w:rsid w:val="00F021CF"/>
    <w:rsid w:val="00F025D6"/>
    <w:rsid w:val="00F026B8"/>
    <w:rsid w:val="00F02B03"/>
    <w:rsid w:val="00F02C2B"/>
    <w:rsid w:val="00F02E57"/>
    <w:rsid w:val="00F035A8"/>
    <w:rsid w:val="00F036F2"/>
    <w:rsid w:val="00F04270"/>
    <w:rsid w:val="00F04276"/>
    <w:rsid w:val="00F04A3C"/>
    <w:rsid w:val="00F05493"/>
    <w:rsid w:val="00F06554"/>
    <w:rsid w:val="00F06ACC"/>
    <w:rsid w:val="00F073CB"/>
    <w:rsid w:val="00F074A5"/>
    <w:rsid w:val="00F075B0"/>
    <w:rsid w:val="00F075C6"/>
    <w:rsid w:val="00F076B2"/>
    <w:rsid w:val="00F07E49"/>
    <w:rsid w:val="00F101DB"/>
    <w:rsid w:val="00F109BC"/>
    <w:rsid w:val="00F116ED"/>
    <w:rsid w:val="00F1195E"/>
    <w:rsid w:val="00F119B7"/>
    <w:rsid w:val="00F11AEA"/>
    <w:rsid w:val="00F11F04"/>
    <w:rsid w:val="00F1202A"/>
    <w:rsid w:val="00F12049"/>
    <w:rsid w:val="00F1205A"/>
    <w:rsid w:val="00F1235B"/>
    <w:rsid w:val="00F12980"/>
    <w:rsid w:val="00F12BE0"/>
    <w:rsid w:val="00F12D84"/>
    <w:rsid w:val="00F12DB9"/>
    <w:rsid w:val="00F12E51"/>
    <w:rsid w:val="00F12EC8"/>
    <w:rsid w:val="00F13DB1"/>
    <w:rsid w:val="00F13F5D"/>
    <w:rsid w:val="00F14973"/>
    <w:rsid w:val="00F14C24"/>
    <w:rsid w:val="00F14CDC"/>
    <w:rsid w:val="00F14D84"/>
    <w:rsid w:val="00F15192"/>
    <w:rsid w:val="00F152DE"/>
    <w:rsid w:val="00F1542F"/>
    <w:rsid w:val="00F16B5B"/>
    <w:rsid w:val="00F16E7C"/>
    <w:rsid w:val="00F17155"/>
    <w:rsid w:val="00F17AE2"/>
    <w:rsid w:val="00F17C64"/>
    <w:rsid w:val="00F20529"/>
    <w:rsid w:val="00F2082C"/>
    <w:rsid w:val="00F209EA"/>
    <w:rsid w:val="00F215EE"/>
    <w:rsid w:val="00F21AE4"/>
    <w:rsid w:val="00F2239A"/>
    <w:rsid w:val="00F22744"/>
    <w:rsid w:val="00F2275A"/>
    <w:rsid w:val="00F22B7D"/>
    <w:rsid w:val="00F22D87"/>
    <w:rsid w:val="00F23337"/>
    <w:rsid w:val="00F24365"/>
    <w:rsid w:val="00F2459D"/>
    <w:rsid w:val="00F24799"/>
    <w:rsid w:val="00F247A6"/>
    <w:rsid w:val="00F247E8"/>
    <w:rsid w:val="00F24983"/>
    <w:rsid w:val="00F24C7F"/>
    <w:rsid w:val="00F25063"/>
    <w:rsid w:val="00F253AA"/>
    <w:rsid w:val="00F2569E"/>
    <w:rsid w:val="00F256D1"/>
    <w:rsid w:val="00F25A2D"/>
    <w:rsid w:val="00F25DD8"/>
    <w:rsid w:val="00F263CB"/>
    <w:rsid w:val="00F2674B"/>
    <w:rsid w:val="00F270F4"/>
    <w:rsid w:val="00F27500"/>
    <w:rsid w:val="00F30322"/>
    <w:rsid w:val="00F309B4"/>
    <w:rsid w:val="00F311F6"/>
    <w:rsid w:val="00F3167D"/>
    <w:rsid w:val="00F318A5"/>
    <w:rsid w:val="00F31D47"/>
    <w:rsid w:val="00F32484"/>
    <w:rsid w:val="00F32777"/>
    <w:rsid w:val="00F3291A"/>
    <w:rsid w:val="00F32E52"/>
    <w:rsid w:val="00F33257"/>
    <w:rsid w:val="00F33A1E"/>
    <w:rsid w:val="00F34080"/>
    <w:rsid w:val="00F3420D"/>
    <w:rsid w:val="00F34306"/>
    <w:rsid w:val="00F345F8"/>
    <w:rsid w:val="00F3464D"/>
    <w:rsid w:val="00F346AA"/>
    <w:rsid w:val="00F349F0"/>
    <w:rsid w:val="00F34A92"/>
    <w:rsid w:val="00F34C74"/>
    <w:rsid w:val="00F34CAE"/>
    <w:rsid w:val="00F34D9A"/>
    <w:rsid w:val="00F34E50"/>
    <w:rsid w:val="00F34F1F"/>
    <w:rsid w:val="00F35A0E"/>
    <w:rsid w:val="00F36595"/>
    <w:rsid w:val="00F36B8F"/>
    <w:rsid w:val="00F36E93"/>
    <w:rsid w:val="00F370C8"/>
    <w:rsid w:val="00F376CF"/>
    <w:rsid w:val="00F402B9"/>
    <w:rsid w:val="00F40EBF"/>
    <w:rsid w:val="00F410D9"/>
    <w:rsid w:val="00F4113A"/>
    <w:rsid w:val="00F41603"/>
    <w:rsid w:val="00F41E12"/>
    <w:rsid w:val="00F4204D"/>
    <w:rsid w:val="00F4249F"/>
    <w:rsid w:val="00F424CE"/>
    <w:rsid w:val="00F429C7"/>
    <w:rsid w:val="00F42A5D"/>
    <w:rsid w:val="00F4421B"/>
    <w:rsid w:val="00F451E6"/>
    <w:rsid w:val="00F453C2"/>
    <w:rsid w:val="00F453DE"/>
    <w:rsid w:val="00F45943"/>
    <w:rsid w:val="00F45F69"/>
    <w:rsid w:val="00F46223"/>
    <w:rsid w:val="00F46710"/>
    <w:rsid w:val="00F46925"/>
    <w:rsid w:val="00F46B95"/>
    <w:rsid w:val="00F470E5"/>
    <w:rsid w:val="00F474B4"/>
    <w:rsid w:val="00F476EA"/>
    <w:rsid w:val="00F4798B"/>
    <w:rsid w:val="00F479DA"/>
    <w:rsid w:val="00F50192"/>
    <w:rsid w:val="00F50330"/>
    <w:rsid w:val="00F50E3B"/>
    <w:rsid w:val="00F50F1F"/>
    <w:rsid w:val="00F51E42"/>
    <w:rsid w:val="00F51FEA"/>
    <w:rsid w:val="00F52843"/>
    <w:rsid w:val="00F52EB4"/>
    <w:rsid w:val="00F53159"/>
    <w:rsid w:val="00F531D9"/>
    <w:rsid w:val="00F5385A"/>
    <w:rsid w:val="00F540C1"/>
    <w:rsid w:val="00F54B81"/>
    <w:rsid w:val="00F5574E"/>
    <w:rsid w:val="00F55E37"/>
    <w:rsid w:val="00F5671D"/>
    <w:rsid w:val="00F56E83"/>
    <w:rsid w:val="00F57004"/>
    <w:rsid w:val="00F57620"/>
    <w:rsid w:val="00F57625"/>
    <w:rsid w:val="00F578C5"/>
    <w:rsid w:val="00F57DC8"/>
    <w:rsid w:val="00F6075B"/>
    <w:rsid w:val="00F61934"/>
    <w:rsid w:val="00F61C7A"/>
    <w:rsid w:val="00F61D3D"/>
    <w:rsid w:val="00F62BD3"/>
    <w:rsid w:val="00F62C13"/>
    <w:rsid w:val="00F62C26"/>
    <w:rsid w:val="00F63514"/>
    <w:rsid w:val="00F6378F"/>
    <w:rsid w:val="00F63ACE"/>
    <w:rsid w:val="00F63F10"/>
    <w:rsid w:val="00F645BF"/>
    <w:rsid w:val="00F64629"/>
    <w:rsid w:val="00F649FE"/>
    <w:rsid w:val="00F655F4"/>
    <w:rsid w:val="00F659AC"/>
    <w:rsid w:val="00F65C05"/>
    <w:rsid w:val="00F661DD"/>
    <w:rsid w:val="00F66D15"/>
    <w:rsid w:val="00F66F96"/>
    <w:rsid w:val="00F67522"/>
    <w:rsid w:val="00F67BC9"/>
    <w:rsid w:val="00F67C06"/>
    <w:rsid w:val="00F67C89"/>
    <w:rsid w:val="00F67F4C"/>
    <w:rsid w:val="00F70ACC"/>
    <w:rsid w:val="00F70DD5"/>
    <w:rsid w:val="00F71617"/>
    <w:rsid w:val="00F71669"/>
    <w:rsid w:val="00F718EA"/>
    <w:rsid w:val="00F719CD"/>
    <w:rsid w:val="00F71CD4"/>
    <w:rsid w:val="00F71F00"/>
    <w:rsid w:val="00F72929"/>
    <w:rsid w:val="00F72B7E"/>
    <w:rsid w:val="00F72D7F"/>
    <w:rsid w:val="00F72F96"/>
    <w:rsid w:val="00F73511"/>
    <w:rsid w:val="00F7359B"/>
    <w:rsid w:val="00F73640"/>
    <w:rsid w:val="00F73C6C"/>
    <w:rsid w:val="00F742DE"/>
    <w:rsid w:val="00F747BF"/>
    <w:rsid w:val="00F74999"/>
    <w:rsid w:val="00F74C61"/>
    <w:rsid w:val="00F74F2B"/>
    <w:rsid w:val="00F7533F"/>
    <w:rsid w:val="00F75778"/>
    <w:rsid w:val="00F76935"/>
    <w:rsid w:val="00F76A06"/>
    <w:rsid w:val="00F77AC1"/>
    <w:rsid w:val="00F77C5F"/>
    <w:rsid w:val="00F77CE8"/>
    <w:rsid w:val="00F810E0"/>
    <w:rsid w:val="00F812FF"/>
    <w:rsid w:val="00F81548"/>
    <w:rsid w:val="00F8195B"/>
    <w:rsid w:val="00F81CD0"/>
    <w:rsid w:val="00F82226"/>
    <w:rsid w:val="00F8253F"/>
    <w:rsid w:val="00F82E38"/>
    <w:rsid w:val="00F82E98"/>
    <w:rsid w:val="00F82F7D"/>
    <w:rsid w:val="00F83385"/>
    <w:rsid w:val="00F8341E"/>
    <w:rsid w:val="00F83E1B"/>
    <w:rsid w:val="00F84746"/>
    <w:rsid w:val="00F84F42"/>
    <w:rsid w:val="00F8524A"/>
    <w:rsid w:val="00F85B17"/>
    <w:rsid w:val="00F85CD4"/>
    <w:rsid w:val="00F862C4"/>
    <w:rsid w:val="00F86374"/>
    <w:rsid w:val="00F8679C"/>
    <w:rsid w:val="00F86CC5"/>
    <w:rsid w:val="00F872AE"/>
    <w:rsid w:val="00F87F2E"/>
    <w:rsid w:val="00F90440"/>
    <w:rsid w:val="00F904EE"/>
    <w:rsid w:val="00F90ACC"/>
    <w:rsid w:val="00F90D1E"/>
    <w:rsid w:val="00F911B6"/>
    <w:rsid w:val="00F914D7"/>
    <w:rsid w:val="00F9167B"/>
    <w:rsid w:val="00F91786"/>
    <w:rsid w:val="00F91D00"/>
    <w:rsid w:val="00F921E4"/>
    <w:rsid w:val="00F9257A"/>
    <w:rsid w:val="00F92B9B"/>
    <w:rsid w:val="00F92DE5"/>
    <w:rsid w:val="00F93AA4"/>
    <w:rsid w:val="00F93BDA"/>
    <w:rsid w:val="00F94747"/>
    <w:rsid w:val="00F947BB"/>
    <w:rsid w:val="00F94881"/>
    <w:rsid w:val="00F94989"/>
    <w:rsid w:val="00F94DD9"/>
    <w:rsid w:val="00F94E5F"/>
    <w:rsid w:val="00F9577D"/>
    <w:rsid w:val="00F957A7"/>
    <w:rsid w:val="00F95F70"/>
    <w:rsid w:val="00F9624A"/>
    <w:rsid w:val="00F963E0"/>
    <w:rsid w:val="00F96910"/>
    <w:rsid w:val="00F96C8E"/>
    <w:rsid w:val="00F97E71"/>
    <w:rsid w:val="00FA0094"/>
    <w:rsid w:val="00FA00D1"/>
    <w:rsid w:val="00FA05FE"/>
    <w:rsid w:val="00FA0B05"/>
    <w:rsid w:val="00FA0C1B"/>
    <w:rsid w:val="00FA0EBD"/>
    <w:rsid w:val="00FA1141"/>
    <w:rsid w:val="00FA1214"/>
    <w:rsid w:val="00FA12BD"/>
    <w:rsid w:val="00FA132D"/>
    <w:rsid w:val="00FA133F"/>
    <w:rsid w:val="00FA1958"/>
    <w:rsid w:val="00FA1B49"/>
    <w:rsid w:val="00FA1C6F"/>
    <w:rsid w:val="00FA1EAB"/>
    <w:rsid w:val="00FA243D"/>
    <w:rsid w:val="00FA2720"/>
    <w:rsid w:val="00FA2863"/>
    <w:rsid w:val="00FA2A04"/>
    <w:rsid w:val="00FA2B84"/>
    <w:rsid w:val="00FA2DBE"/>
    <w:rsid w:val="00FA3657"/>
    <w:rsid w:val="00FA407C"/>
    <w:rsid w:val="00FA4362"/>
    <w:rsid w:val="00FA552F"/>
    <w:rsid w:val="00FA5CAF"/>
    <w:rsid w:val="00FA5E91"/>
    <w:rsid w:val="00FA6372"/>
    <w:rsid w:val="00FA64B5"/>
    <w:rsid w:val="00FA674E"/>
    <w:rsid w:val="00FA6C61"/>
    <w:rsid w:val="00FA6DD0"/>
    <w:rsid w:val="00FA729A"/>
    <w:rsid w:val="00FA730A"/>
    <w:rsid w:val="00FA732A"/>
    <w:rsid w:val="00FA7806"/>
    <w:rsid w:val="00FA7A63"/>
    <w:rsid w:val="00FA7F72"/>
    <w:rsid w:val="00FB0343"/>
    <w:rsid w:val="00FB0C30"/>
    <w:rsid w:val="00FB0E1E"/>
    <w:rsid w:val="00FB1011"/>
    <w:rsid w:val="00FB1854"/>
    <w:rsid w:val="00FB1CED"/>
    <w:rsid w:val="00FB1FAD"/>
    <w:rsid w:val="00FB2A63"/>
    <w:rsid w:val="00FB2AF9"/>
    <w:rsid w:val="00FB2CAA"/>
    <w:rsid w:val="00FB2F33"/>
    <w:rsid w:val="00FB3070"/>
    <w:rsid w:val="00FB30C9"/>
    <w:rsid w:val="00FB3CBF"/>
    <w:rsid w:val="00FB4619"/>
    <w:rsid w:val="00FB4B23"/>
    <w:rsid w:val="00FB5EB4"/>
    <w:rsid w:val="00FB60A8"/>
    <w:rsid w:val="00FB64BF"/>
    <w:rsid w:val="00FB6A3A"/>
    <w:rsid w:val="00FB6AEB"/>
    <w:rsid w:val="00FB6CD6"/>
    <w:rsid w:val="00FB7023"/>
    <w:rsid w:val="00FB73C6"/>
    <w:rsid w:val="00FB7E63"/>
    <w:rsid w:val="00FC000E"/>
    <w:rsid w:val="00FC09DF"/>
    <w:rsid w:val="00FC0AB6"/>
    <w:rsid w:val="00FC0F94"/>
    <w:rsid w:val="00FC1BDB"/>
    <w:rsid w:val="00FC1CAE"/>
    <w:rsid w:val="00FC2129"/>
    <w:rsid w:val="00FC229B"/>
    <w:rsid w:val="00FC2873"/>
    <w:rsid w:val="00FC2E8C"/>
    <w:rsid w:val="00FC354F"/>
    <w:rsid w:val="00FC372E"/>
    <w:rsid w:val="00FC3A92"/>
    <w:rsid w:val="00FC3ECD"/>
    <w:rsid w:val="00FC4082"/>
    <w:rsid w:val="00FC4235"/>
    <w:rsid w:val="00FC42B2"/>
    <w:rsid w:val="00FC4382"/>
    <w:rsid w:val="00FC4854"/>
    <w:rsid w:val="00FC486D"/>
    <w:rsid w:val="00FC4F09"/>
    <w:rsid w:val="00FC56C5"/>
    <w:rsid w:val="00FC658A"/>
    <w:rsid w:val="00FC6C3C"/>
    <w:rsid w:val="00FC728F"/>
    <w:rsid w:val="00FC7321"/>
    <w:rsid w:val="00FD0683"/>
    <w:rsid w:val="00FD0825"/>
    <w:rsid w:val="00FD1490"/>
    <w:rsid w:val="00FD1EE5"/>
    <w:rsid w:val="00FD2501"/>
    <w:rsid w:val="00FD2987"/>
    <w:rsid w:val="00FD2F99"/>
    <w:rsid w:val="00FD3295"/>
    <w:rsid w:val="00FD3545"/>
    <w:rsid w:val="00FD399A"/>
    <w:rsid w:val="00FD40CD"/>
    <w:rsid w:val="00FD4102"/>
    <w:rsid w:val="00FD4326"/>
    <w:rsid w:val="00FD45D4"/>
    <w:rsid w:val="00FD527A"/>
    <w:rsid w:val="00FD5663"/>
    <w:rsid w:val="00FD5687"/>
    <w:rsid w:val="00FD5BED"/>
    <w:rsid w:val="00FD5CBC"/>
    <w:rsid w:val="00FD63CD"/>
    <w:rsid w:val="00FD647B"/>
    <w:rsid w:val="00FD6A0B"/>
    <w:rsid w:val="00FD713D"/>
    <w:rsid w:val="00FD7244"/>
    <w:rsid w:val="00FD7E71"/>
    <w:rsid w:val="00FE07FD"/>
    <w:rsid w:val="00FE091E"/>
    <w:rsid w:val="00FE0E42"/>
    <w:rsid w:val="00FE1794"/>
    <w:rsid w:val="00FE1C99"/>
    <w:rsid w:val="00FE1CB6"/>
    <w:rsid w:val="00FE212F"/>
    <w:rsid w:val="00FE231C"/>
    <w:rsid w:val="00FE23C5"/>
    <w:rsid w:val="00FE2FDA"/>
    <w:rsid w:val="00FE33C8"/>
    <w:rsid w:val="00FE438E"/>
    <w:rsid w:val="00FE49F7"/>
    <w:rsid w:val="00FE4A4E"/>
    <w:rsid w:val="00FE4EDF"/>
    <w:rsid w:val="00FE5323"/>
    <w:rsid w:val="00FE532C"/>
    <w:rsid w:val="00FE582F"/>
    <w:rsid w:val="00FE5945"/>
    <w:rsid w:val="00FE6172"/>
    <w:rsid w:val="00FE64B5"/>
    <w:rsid w:val="00FE6DEB"/>
    <w:rsid w:val="00FE6ED0"/>
    <w:rsid w:val="00FE739E"/>
    <w:rsid w:val="00FE7BEA"/>
    <w:rsid w:val="00FE7C96"/>
    <w:rsid w:val="00FF04A8"/>
    <w:rsid w:val="00FF0629"/>
    <w:rsid w:val="00FF0923"/>
    <w:rsid w:val="00FF0A4A"/>
    <w:rsid w:val="00FF0ABD"/>
    <w:rsid w:val="00FF1848"/>
    <w:rsid w:val="00FF1B63"/>
    <w:rsid w:val="00FF22B2"/>
    <w:rsid w:val="00FF24F8"/>
    <w:rsid w:val="00FF2905"/>
    <w:rsid w:val="00FF2B11"/>
    <w:rsid w:val="00FF2F63"/>
    <w:rsid w:val="00FF2FC4"/>
    <w:rsid w:val="00FF3392"/>
    <w:rsid w:val="00FF360E"/>
    <w:rsid w:val="00FF3796"/>
    <w:rsid w:val="00FF3955"/>
    <w:rsid w:val="00FF4147"/>
    <w:rsid w:val="00FF4941"/>
    <w:rsid w:val="00FF4A21"/>
    <w:rsid w:val="00FF50A6"/>
    <w:rsid w:val="00FF547F"/>
    <w:rsid w:val="00FF559E"/>
    <w:rsid w:val="00FF596C"/>
    <w:rsid w:val="00FF5E5E"/>
    <w:rsid w:val="00FF5FEA"/>
    <w:rsid w:val="00FF62C4"/>
    <w:rsid w:val="00FF6886"/>
    <w:rsid w:val="00FF6ED1"/>
    <w:rsid w:val="00FF7A8E"/>
    <w:rsid w:val="00FF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3E47B45"/>
  <w15:chartTrackingRefBased/>
  <w15:docId w15:val="{77254F1F-9F68-4C1F-90A6-6920640EA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917F9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8">
    <w:name w:val="Pa8"/>
    <w:basedOn w:val="Normal"/>
    <w:next w:val="Normal"/>
    <w:rsid w:val="00917F99"/>
    <w:pPr>
      <w:widowControl/>
      <w:suppressAutoHyphens w:val="0"/>
      <w:autoSpaceDE w:val="0"/>
      <w:autoSpaceDN w:val="0"/>
      <w:adjustRightInd w:val="0"/>
      <w:spacing w:line="221" w:lineRule="atLeast"/>
    </w:pPr>
    <w:rPr>
      <w:rFonts w:ascii="Arial" w:eastAsia="Calibri" w:hAnsi="Arial" w:cs="Arial"/>
      <w:kern w:val="0"/>
      <w:sz w:val="24"/>
      <w:lang w:eastAsia="en-US"/>
    </w:rPr>
  </w:style>
  <w:style w:type="paragraph" w:customStyle="1" w:styleId="Pa10">
    <w:name w:val="Pa10"/>
    <w:basedOn w:val="Normal"/>
    <w:next w:val="Normal"/>
    <w:rsid w:val="00917F99"/>
    <w:pPr>
      <w:widowControl/>
      <w:suppressAutoHyphens w:val="0"/>
      <w:autoSpaceDE w:val="0"/>
      <w:autoSpaceDN w:val="0"/>
      <w:adjustRightInd w:val="0"/>
      <w:spacing w:line="221" w:lineRule="atLeast"/>
    </w:pPr>
    <w:rPr>
      <w:rFonts w:ascii="Arial" w:eastAsia="Calibri" w:hAnsi="Arial" w:cs="Arial"/>
      <w:kern w:val="0"/>
      <w:sz w:val="24"/>
      <w:lang w:eastAsia="en-US"/>
    </w:rPr>
  </w:style>
  <w:style w:type="character" w:styleId="nfasis">
    <w:name w:val="Emphasis"/>
    <w:qFormat/>
    <w:rsid w:val="007774BB"/>
    <w:rPr>
      <w:i/>
      <w:iCs/>
    </w:rPr>
  </w:style>
  <w:style w:type="paragraph" w:styleId="NormalWeb">
    <w:name w:val="Normal (Web)"/>
    <w:basedOn w:val="Normal"/>
    <w:semiHidden/>
    <w:unhideWhenUsed/>
    <w:rsid w:val="007774B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sz w:val="24"/>
    </w:rPr>
  </w:style>
  <w:style w:type="character" w:customStyle="1" w:styleId="TextoindependienteCar">
    <w:name w:val="Texto independiente Car"/>
    <w:link w:val="Textoindependiente"/>
    <w:rsid w:val="002E37D1"/>
    <w:rPr>
      <w:rFonts w:eastAsia="Lucida Sans Unicode"/>
      <w:kern w:val="1"/>
      <w:sz w:val="22"/>
      <w:szCs w:val="24"/>
    </w:rPr>
  </w:style>
  <w:style w:type="paragraph" w:customStyle="1" w:styleId="Normal0">
    <w:name w:val="Normal_0"/>
    <w:qFormat/>
    <w:rsid w:val="0005334A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F947BB"/>
    <w:pPr>
      <w:widowControl/>
      <w:suppressAutoHyphens w:val="0"/>
      <w:ind w:left="708"/>
    </w:pPr>
    <w:rPr>
      <w:rFonts w:eastAsia="Times New Roman"/>
      <w:kern w:val="0"/>
      <w:sz w:val="20"/>
      <w:szCs w:val="20"/>
    </w:rPr>
  </w:style>
  <w:style w:type="character" w:styleId="Hipervnculo">
    <w:name w:val="Hyperlink"/>
    <w:rsid w:val="001F0EA7"/>
    <w:rPr>
      <w:color w:val="0563C1"/>
      <w:u w:val="single"/>
    </w:rPr>
  </w:style>
  <w:style w:type="character" w:customStyle="1" w:styleId="markedcontent">
    <w:name w:val="markedcontent"/>
    <w:rsid w:val="00CA256D"/>
  </w:style>
  <w:style w:type="table" w:styleId="Tablaconcuadrcula">
    <w:name w:val="Table Grid"/>
    <w:basedOn w:val="Tablanormal"/>
    <w:rsid w:val="00DC6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5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yte.cuevas\Documents\Modelo%20ofici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CD74D-A633-4E93-972F-00B245F54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oficial</Template>
  <TotalTime>1</TotalTime>
  <Pages>2</Pages>
  <Words>390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Mayte Cuevas</dc:creator>
  <cp:keywords/>
  <cp:lastModifiedBy>Interventora</cp:lastModifiedBy>
  <cp:revision>2</cp:revision>
  <cp:lastPrinted>1899-12-31T23:00:00Z</cp:lastPrinted>
  <dcterms:created xsi:type="dcterms:W3CDTF">2026-05-13T11:06:00Z</dcterms:created>
  <dcterms:modified xsi:type="dcterms:W3CDTF">2026-05-13T11:06:00Z</dcterms:modified>
</cp:coreProperties>
</file>